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5C16A" w14:textId="0DF76073" w:rsidR="00C854B4" w:rsidRDefault="00C854B4" w:rsidP="00C854B4">
      <w:pPr>
        <w:pStyle w:val="Titel"/>
      </w:pPr>
      <w:r>
        <w:t>Intranet-</w:t>
      </w:r>
      <w:r w:rsidR="00B26EAD">
        <w:t>Post</w:t>
      </w:r>
      <w:r>
        <w:t xml:space="preserve"> ”</w:t>
      </w:r>
      <w:r w:rsidR="00C57188">
        <w:t>Weltfahrradtag</w:t>
      </w:r>
      <w:r>
        <w:t>”</w:t>
      </w:r>
      <w:r>
        <w:br/>
        <w:t>(Du-Version)</w:t>
      </w:r>
    </w:p>
    <w:p w14:paraId="0959CFE9" w14:textId="77777777" w:rsidR="00C854B4" w:rsidRDefault="00C854B4" w:rsidP="00C854B4"/>
    <w:p w14:paraId="1C3F317D" w14:textId="59CDCF95" w:rsidR="00C854B4" w:rsidRDefault="00B14BC4" w:rsidP="00C854B4">
      <w:r w:rsidRPr="00B14BC4">
        <w:rPr>
          <w:highlight w:val="lightGray"/>
        </w:rPr>
        <w:t>Einfach kopieren und kommunizieren: Zum Weltfahrradtag haben wir anspornende Texte für Sie vorbereitet.</w:t>
      </w:r>
    </w:p>
    <w:p w14:paraId="655A5FCA" w14:textId="4F7649E8" w:rsidR="007F4271" w:rsidRDefault="007F4271" w:rsidP="00A62EDC">
      <w:pPr>
        <w:pStyle w:val="H2berschrift1"/>
        <w:numPr>
          <w:ilvl w:val="0"/>
          <w:numId w:val="0"/>
        </w:numPr>
        <w:ind w:left="680" w:hanging="680"/>
      </w:pPr>
      <w:r>
        <w:t>Dein JobRad® zum Weltfahrradtag</w:t>
      </w:r>
    </w:p>
    <w:p w14:paraId="5719C729" w14:textId="77777777" w:rsidR="007F4271" w:rsidRDefault="007F4271" w:rsidP="007F4271">
      <w:r>
        <w:t xml:space="preserve">Am 3. Juni ist Weltfahrradtag! Dieser Tag wurde 2018 von der UN-Generalversammlung ins Leben gerufen. Denn: Das Fahrrad verbindet Mobilität mit Nachhaltigkeit und Lebensfreude! Es fördert Bewegung, schont die Umwelt – und ist oft schneller, als man denkt. </w:t>
      </w:r>
    </w:p>
    <w:p w14:paraId="52D3014C" w14:textId="77777777" w:rsidR="007F4271" w:rsidRDefault="007F4271" w:rsidP="007F4271"/>
    <w:p w14:paraId="12FA56A0" w14:textId="77777777" w:rsidR="007F4271" w:rsidRDefault="007F4271" w:rsidP="007F4271">
      <w:pPr>
        <w:pStyle w:val="H3berschrift2"/>
        <w:numPr>
          <w:ilvl w:val="0"/>
          <w:numId w:val="0"/>
        </w:numPr>
        <w:ind w:left="680" w:hanging="680"/>
      </w:pPr>
      <w:r>
        <w:t xml:space="preserve">Unser Tipp: Beschenk dich selbst – mit deinem Traumrad!  </w:t>
      </w:r>
    </w:p>
    <w:p w14:paraId="28D9ECBA" w14:textId="2B9B900B" w:rsidR="007F4271" w:rsidRDefault="007F4271" w:rsidP="007F4271">
      <w:r>
        <w:t xml:space="preserve">Mit JobRad® hast du die Möglichkeit, dein Wunschrad schnell und einfach zu attraktiven Konditionen zu bekommen. Wir freuen uns über alle, die mit diesem Benefit ihre Begeisterung fürs Radfahren (neu) entdecken. </w:t>
      </w:r>
    </w:p>
    <w:p w14:paraId="7CA6E816" w14:textId="77777777" w:rsidR="007F4271" w:rsidRDefault="007F4271" w:rsidP="007F4271"/>
    <w:p w14:paraId="4B5B62AD" w14:textId="77777777" w:rsidR="007F4271" w:rsidRDefault="007F4271" w:rsidP="00756630">
      <w:pPr>
        <w:pStyle w:val="H3berschrift2"/>
        <w:numPr>
          <w:ilvl w:val="0"/>
          <w:numId w:val="0"/>
        </w:numPr>
        <w:ind w:left="680" w:hanging="680"/>
      </w:pPr>
      <w:r>
        <w:t>So einfach geht’s</w:t>
      </w:r>
    </w:p>
    <w:p w14:paraId="0BE56F27" w14:textId="77777777" w:rsidR="007F4271" w:rsidRDefault="007F4271" w:rsidP="007F4271">
      <w:r>
        <w:t>Wir leasen für dich das JobRad® und behalten über einen Zeitraum von 36 Monaten die Leasingraten von deinem Bruttogehalt ein. Und im Anschluss? Da entscheidest du, ob du das Rad übernehmen, zurückgeben oder dir das nächste JobRad® sichern willst.</w:t>
      </w:r>
    </w:p>
    <w:p w14:paraId="4795498D" w14:textId="77777777" w:rsidR="00756630" w:rsidRDefault="00756630" w:rsidP="007F4271"/>
    <w:p w14:paraId="2FB31EB3" w14:textId="08553314" w:rsidR="00A7354B" w:rsidRDefault="007F4271" w:rsidP="00756630">
      <w:pPr>
        <w:pStyle w:val="H3berschrift2"/>
        <w:numPr>
          <w:ilvl w:val="0"/>
          <w:numId w:val="0"/>
        </w:numPr>
        <w:ind w:left="680" w:hanging="680"/>
      </w:pPr>
      <w:r>
        <w:t>Die Vorteile</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0F0C14" w14:paraId="463EB2BA" w14:textId="77777777" w:rsidTr="00D979B9">
        <w:tc>
          <w:tcPr>
            <w:tcW w:w="4672" w:type="dxa"/>
          </w:tcPr>
          <w:p w14:paraId="38266304" w14:textId="77777777" w:rsidR="00181F61" w:rsidRDefault="00181F61" w:rsidP="00D979B9">
            <w:pPr>
              <w:pStyle w:val="H4Zwischenberschrift"/>
            </w:pPr>
            <w:r>
              <w:t>40 % gespart</w:t>
            </w:r>
          </w:p>
          <w:p w14:paraId="02B49E74" w14:textId="33B17502" w:rsidR="000F0C14" w:rsidRDefault="00181F61" w:rsidP="00181F61">
            <w:pPr>
              <w:pStyle w:val="Flietext"/>
            </w:pPr>
            <w:r>
              <w:t>Dank steuerlicher Förderung sparst du bis zu 40 % gegenüber dem Direktkauf. So ist auch ein Premium-Rad erschwinglich.</w:t>
            </w:r>
          </w:p>
        </w:tc>
        <w:tc>
          <w:tcPr>
            <w:tcW w:w="4672" w:type="dxa"/>
          </w:tcPr>
          <w:p w14:paraId="131D59B3" w14:textId="77777777" w:rsidR="0023444D" w:rsidRDefault="0023444D" w:rsidP="00D979B9">
            <w:pPr>
              <w:pStyle w:val="H4Zwischenberschrift"/>
            </w:pPr>
            <w:r>
              <w:t>Rad nach Lust und Laune</w:t>
            </w:r>
          </w:p>
          <w:p w14:paraId="662F78EB" w14:textId="73819A39" w:rsidR="000F0C14" w:rsidRDefault="0023444D" w:rsidP="000F0C14">
            <w:pPr>
              <w:pStyle w:val="Flietext"/>
            </w:pPr>
            <w:r>
              <w:t xml:space="preserve">Mountainbiken, Freizeitradeln oder Pendeln – du oder deine Liebsten fahrt das JobRad®, wie und wo ihr wollt. </w:t>
            </w:r>
          </w:p>
        </w:tc>
      </w:tr>
      <w:tr w:rsidR="000F0C14" w14:paraId="0A677FEB" w14:textId="77777777" w:rsidTr="00D979B9">
        <w:tc>
          <w:tcPr>
            <w:tcW w:w="4672" w:type="dxa"/>
          </w:tcPr>
          <w:p w14:paraId="775F074F" w14:textId="77777777" w:rsidR="00075BF1" w:rsidRPr="00D979B9" w:rsidRDefault="00075BF1" w:rsidP="00D979B9">
            <w:pPr>
              <w:pStyle w:val="H4Zwischenberschrift"/>
            </w:pPr>
            <w:r w:rsidRPr="00D979B9">
              <w:t>Alle Radtypen</w:t>
            </w:r>
          </w:p>
          <w:p w14:paraId="6E5B74DD" w14:textId="13A868F3" w:rsidR="00075BF1" w:rsidRPr="00075BF1" w:rsidRDefault="00075BF1" w:rsidP="00075BF1">
            <w:pPr>
              <w:pStyle w:val="Flietext"/>
              <w:rPr>
                <w:rFonts w:ascii="Calmetta Light" w:eastAsia="Arial" w:hAnsi="Calmetta Light" w:cs="Calmetta Light"/>
                <w:color w:val="2B363C"/>
                <w:sz w:val="24"/>
                <w:szCs w:val="24"/>
              </w:rPr>
            </w:pPr>
            <w:r w:rsidRPr="00075BF1">
              <w:rPr>
                <w:rFonts w:ascii="Calmetta Light" w:eastAsia="Arial" w:hAnsi="Calmetta Light" w:cs="Calmetta Light"/>
                <w:color w:val="2B363C"/>
                <w:sz w:val="24"/>
                <w:szCs w:val="24"/>
              </w:rPr>
              <w:t>Jedes Rad kann ein JobRad® sein. Du wählst bei einem von 6.800 Fachgeschäften bundesweit Marke und Radtyp aus.</w:t>
            </w:r>
          </w:p>
        </w:tc>
        <w:tc>
          <w:tcPr>
            <w:tcW w:w="4672" w:type="dxa"/>
          </w:tcPr>
          <w:p w14:paraId="0C211467" w14:textId="77777777" w:rsidR="00D979B9" w:rsidRDefault="00D979B9" w:rsidP="00D979B9">
            <w:pPr>
              <w:pStyle w:val="H4Zwischenberschrift"/>
            </w:pPr>
            <w:r>
              <w:t>Voll abgesichert</w:t>
            </w:r>
          </w:p>
          <w:p w14:paraId="459F46AF" w14:textId="74385979" w:rsidR="000F0C14" w:rsidRPr="0058346B" w:rsidRDefault="0058346B" w:rsidP="0058346B">
            <w:pPr>
              <w:rPr>
                <w:rFonts w:cstheme="minorHAnsi"/>
              </w:rPr>
            </w:pPr>
            <w:r w:rsidRPr="0058346B">
              <w:rPr>
                <w:rFonts w:cstheme="minorHAnsi"/>
              </w:rPr>
              <w:t>Vol</w:t>
            </w:r>
            <w:r w:rsidR="00661698">
              <w:rPr>
                <w:rFonts w:cstheme="minorHAnsi"/>
              </w:rPr>
              <w:t>l</w:t>
            </w:r>
            <w:r w:rsidRPr="0058346B">
              <w:rPr>
                <w:rFonts w:cstheme="minorHAnsi"/>
              </w:rPr>
              <w:t xml:space="preserve">kasko </w:t>
            </w:r>
            <w:r>
              <w:rPr>
                <w:rFonts w:cstheme="minorHAnsi"/>
              </w:rPr>
              <w:t>und</w:t>
            </w:r>
            <w:r w:rsidRPr="0058346B">
              <w:rPr>
                <w:rFonts w:cstheme="minorHAnsi"/>
              </w:rPr>
              <w:t xml:space="preserve"> Mobilitätsgarantie gibt es bei jedem JobRad</w:t>
            </w:r>
            <w:r>
              <w:rPr>
                <w:rFonts w:cstheme="minorHAnsi"/>
              </w:rPr>
              <w:t>®</w:t>
            </w:r>
            <w:r w:rsidRPr="0058346B">
              <w:rPr>
                <w:rFonts w:cstheme="minorHAnsi"/>
              </w:rPr>
              <w:t xml:space="preserve"> als Standard. </w:t>
            </w:r>
            <w:r w:rsidR="00CD5F46" w:rsidRPr="00CD5F46">
              <w:rPr>
                <w:rFonts w:cstheme="minorHAnsi"/>
              </w:rPr>
              <w:t>Optional</w:t>
            </w:r>
            <w:r w:rsidR="00A57E3E">
              <w:rPr>
                <w:rFonts w:cstheme="minorHAnsi"/>
              </w:rPr>
              <w:t xml:space="preserve"> gibt’s zusätzlich unsere </w:t>
            </w:r>
            <w:r w:rsidR="00CD5F46" w:rsidRPr="00CD5F46">
              <w:rPr>
                <w:rFonts w:cstheme="minorHAnsi"/>
              </w:rPr>
              <w:t>maßgeschneiderten Servicepakete für Inspektion und Reparaturen.</w:t>
            </w:r>
          </w:p>
        </w:tc>
      </w:tr>
    </w:tbl>
    <w:p w14:paraId="0FD9759A" w14:textId="6F2D7AAD" w:rsidR="00C66798" w:rsidRDefault="00C66798" w:rsidP="00C854B4"/>
    <w:p w14:paraId="62BB5D40" w14:textId="77777777" w:rsidR="00516225" w:rsidRDefault="00516225" w:rsidP="00516225">
      <w:pPr>
        <w:pStyle w:val="H3berschrift2"/>
        <w:numPr>
          <w:ilvl w:val="0"/>
          <w:numId w:val="0"/>
        </w:numPr>
        <w:ind w:left="680" w:hanging="680"/>
      </w:pPr>
      <w:r>
        <w:t>3 Schritte zum JobRad®</w:t>
      </w:r>
    </w:p>
    <w:p w14:paraId="75263632" w14:textId="77777777" w:rsidR="00516225" w:rsidRDefault="00516225" w:rsidP="00516225">
      <w:pPr>
        <w:pStyle w:val="Listenabsatz"/>
        <w:numPr>
          <w:ilvl w:val="0"/>
          <w:numId w:val="5"/>
        </w:numPr>
      </w:pPr>
      <w:r>
        <w:t xml:space="preserve">Einmalig im </w:t>
      </w:r>
      <w:commentRangeStart w:id="0"/>
      <w:r>
        <w:t xml:space="preserve">meinJobRad®-Portal </w:t>
      </w:r>
      <w:commentRangeEnd w:id="0"/>
      <w:r w:rsidR="00F15C0F">
        <w:rPr>
          <w:rStyle w:val="Kommentarzeichen"/>
        </w:rPr>
        <w:commentReference w:id="0"/>
      </w:r>
      <w:r>
        <w:t>registrieren.</w:t>
      </w:r>
    </w:p>
    <w:p w14:paraId="4B91D37F" w14:textId="77777777" w:rsidR="00516225" w:rsidRDefault="00516225" w:rsidP="00516225">
      <w:pPr>
        <w:pStyle w:val="Listenabsatz"/>
        <w:numPr>
          <w:ilvl w:val="0"/>
          <w:numId w:val="5"/>
        </w:numPr>
      </w:pPr>
      <w:r>
        <w:t>In einem der rund 6.800 JobRad®-Fachgeschäfte Wunschrad aussuchen.</w:t>
      </w:r>
    </w:p>
    <w:p w14:paraId="56302F7A" w14:textId="5D456DCA" w:rsidR="00516225" w:rsidRDefault="00516225" w:rsidP="00516225">
      <w:pPr>
        <w:pStyle w:val="Listenabsatz"/>
        <w:numPr>
          <w:ilvl w:val="0"/>
          <w:numId w:val="5"/>
        </w:numPr>
      </w:pPr>
      <w:r>
        <w:t>Im meinJobRad®-Portal Rad beantragen und steuerliche Förderung sichern!</w:t>
      </w:r>
    </w:p>
    <w:p w14:paraId="119A4113" w14:textId="77777777" w:rsidR="00516225" w:rsidRDefault="00516225" w:rsidP="00516225"/>
    <w:p w14:paraId="65BF4300" w14:textId="77777777" w:rsidR="00516225" w:rsidRDefault="00516225" w:rsidP="00516225">
      <w:pPr>
        <w:pStyle w:val="H3berschrift2"/>
        <w:numPr>
          <w:ilvl w:val="0"/>
          <w:numId w:val="0"/>
        </w:numPr>
        <w:ind w:left="680" w:hanging="680"/>
      </w:pPr>
      <w:r>
        <w:lastRenderedPageBreak/>
        <w:t xml:space="preserve">Was möchtest du noch wissen? </w:t>
      </w:r>
    </w:p>
    <w:p w14:paraId="4AADC8AD" w14:textId="757A53AE" w:rsidR="003A42DB" w:rsidRPr="00C854B4" w:rsidRDefault="00516225" w:rsidP="00516225">
      <w:r>
        <w:t>Im meinJobRad®-Portal findest du viele Infos und Tipps. Zum Beispiel kannst du deine ganz persönliche Ersparnis berechnen. Oder dich zu einem 30-minütigen, kostenlosen Web-Seminar anmelden und all deine Fragen stellen.</w:t>
      </w:r>
    </w:p>
    <w:sectPr w:rsidR="003A42DB" w:rsidRPr="00C854B4" w:rsidSect="00426C29">
      <w:headerReference w:type="default" r:id="rId15"/>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5-06-24T17:15:00Z" w:initials="LMB">
    <w:p w14:paraId="750626C7" w14:textId="77777777" w:rsidR="00F15C0F" w:rsidRDefault="00F15C0F" w:rsidP="00F15C0F">
      <w:pPr>
        <w:pStyle w:val="Kommentartext"/>
      </w:pPr>
      <w:r>
        <w:rPr>
          <w:rStyle w:val="Kommentarzeichen"/>
        </w:rPr>
        <w:annotationRef/>
      </w:r>
      <w:r>
        <w:t>Hinterlegen Sie hier den Link zum individuellen meinJobRad®-Portal Ihrer Firma.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50626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7DFA2B" w16cex:dateUtc="2025-06-24T15: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50626C7" w16cid:durableId="4B7DFA2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B3DB0" w14:textId="77777777" w:rsidR="002F3702" w:rsidRDefault="002F3702" w:rsidP="00677591"/>
  </w:endnote>
  <w:endnote w:type="continuationSeparator" w:id="0">
    <w:p w14:paraId="0C27A27F" w14:textId="77777777" w:rsidR="002F3702" w:rsidRDefault="002F3702" w:rsidP="00677591"/>
  </w:endnote>
  <w:endnote w:type="continuationNotice" w:id="1">
    <w:p w14:paraId="55B2AA64" w14:textId="77777777" w:rsidR="002F3702" w:rsidRDefault="002F37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36CF4" w14:textId="77777777" w:rsidR="002F3702" w:rsidRDefault="002F3702" w:rsidP="00677591"/>
  </w:footnote>
  <w:footnote w:type="continuationSeparator" w:id="0">
    <w:p w14:paraId="4334C436" w14:textId="77777777" w:rsidR="002F3702" w:rsidRDefault="002F3702" w:rsidP="00677591"/>
  </w:footnote>
  <w:footnote w:type="continuationNotice" w:id="1">
    <w:p w14:paraId="0373A1BD" w14:textId="77777777" w:rsidR="002F3702" w:rsidRDefault="002F37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Content>
      <w:p w14:paraId="2B0F6466"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74D74EF0" wp14:editId="02FC4B25">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0A01"/>
    <w:multiLevelType w:val="hybridMultilevel"/>
    <w:tmpl w:val="10C6CA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30A198B"/>
    <w:multiLevelType w:val="hybridMultilevel"/>
    <w:tmpl w:val="217299E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3"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2"/>
  </w:num>
  <w:num w:numId="2" w16cid:durableId="1277447425">
    <w:abstractNumId w:val="3"/>
  </w:num>
  <w:num w:numId="3" w16cid:durableId="7540132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6480812">
    <w:abstractNumId w:val="0"/>
  </w:num>
  <w:num w:numId="5" w16cid:durableId="67758630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4B4"/>
    <w:rsid w:val="0000602B"/>
    <w:rsid w:val="00041EB1"/>
    <w:rsid w:val="00074CAB"/>
    <w:rsid w:val="00075BF1"/>
    <w:rsid w:val="000F0C14"/>
    <w:rsid w:val="00144E35"/>
    <w:rsid w:val="00156617"/>
    <w:rsid w:val="00181F61"/>
    <w:rsid w:val="001D4AD8"/>
    <w:rsid w:val="001D7434"/>
    <w:rsid w:val="001E5632"/>
    <w:rsid w:val="0023444D"/>
    <w:rsid w:val="00271656"/>
    <w:rsid w:val="002E04C3"/>
    <w:rsid w:val="002E6B39"/>
    <w:rsid w:val="002F3702"/>
    <w:rsid w:val="00352F7F"/>
    <w:rsid w:val="00394862"/>
    <w:rsid w:val="003A067D"/>
    <w:rsid w:val="003A42DB"/>
    <w:rsid w:val="00426C29"/>
    <w:rsid w:val="004C060E"/>
    <w:rsid w:val="004C30F8"/>
    <w:rsid w:val="00516225"/>
    <w:rsid w:val="0058346B"/>
    <w:rsid w:val="005B31BB"/>
    <w:rsid w:val="00640E20"/>
    <w:rsid w:val="00642109"/>
    <w:rsid w:val="00661698"/>
    <w:rsid w:val="00670460"/>
    <w:rsid w:val="00677591"/>
    <w:rsid w:val="006E0287"/>
    <w:rsid w:val="00756630"/>
    <w:rsid w:val="007F4271"/>
    <w:rsid w:val="0083697E"/>
    <w:rsid w:val="009C28CF"/>
    <w:rsid w:val="009E4133"/>
    <w:rsid w:val="00A57B4E"/>
    <w:rsid w:val="00A57E3E"/>
    <w:rsid w:val="00A62EDC"/>
    <w:rsid w:val="00A7354B"/>
    <w:rsid w:val="00B14BC4"/>
    <w:rsid w:val="00B26EAD"/>
    <w:rsid w:val="00B35F86"/>
    <w:rsid w:val="00BC7612"/>
    <w:rsid w:val="00C20F88"/>
    <w:rsid w:val="00C57188"/>
    <w:rsid w:val="00C66798"/>
    <w:rsid w:val="00C854B4"/>
    <w:rsid w:val="00CB56C4"/>
    <w:rsid w:val="00CD5F46"/>
    <w:rsid w:val="00D979B9"/>
    <w:rsid w:val="00DC5AC8"/>
    <w:rsid w:val="00E06D50"/>
    <w:rsid w:val="00E34CCD"/>
    <w:rsid w:val="00E54CD3"/>
    <w:rsid w:val="00E94D43"/>
    <w:rsid w:val="00EA1F24"/>
    <w:rsid w:val="00F15C0F"/>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6E9B8B"/>
  <w15:chartTrackingRefBased/>
  <w15:docId w15:val="{E054CCCC-191A-4D74-A298-61DCDD467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lsdException w:name="heading 2" w:semiHidden="1" w:uiPriority="9"/>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styleId="Listenabsatz">
    <w:name w:val="List Paragraph"/>
    <w:basedOn w:val="Standard"/>
    <w:uiPriority w:val="99"/>
    <w:qFormat/>
    <w:rsid w:val="00C854B4"/>
    <w:pPr>
      <w:ind w:left="720"/>
      <w:contextualSpacing/>
    </w:pPr>
  </w:style>
  <w:style w:type="character" w:styleId="Kommentarzeichen">
    <w:name w:val="annotation reference"/>
    <w:basedOn w:val="Absatz-Standardschriftart"/>
    <w:uiPriority w:val="99"/>
    <w:semiHidden/>
    <w:rsid w:val="00C854B4"/>
    <w:rPr>
      <w:sz w:val="16"/>
      <w:szCs w:val="16"/>
    </w:rPr>
  </w:style>
  <w:style w:type="paragraph" w:styleId="Kommentartext">
    <w:name w:val="annotation text"/>
    <w:basedOn w:val="Standard"/>
    <w:link w:val="KommentartextZchn"/>
    <w:uiPriority w:val="99"/>
    <w:semiHidden/>
    <w:rsid w:val="00C854B4"/>
    <w:rPr>
      <w:sz w:val="20"/>
      <w:szCs w:val="20"/>
    </w:rPr>
  </w:style>
  <w:style w:type="character" w:customStyle="1" w:styleId="KommentartextZchn">
    <w:name w:val="Kommentartext Zchn"/>
    <w:basedOn w:val="Absatz-Standardschriftart"/>
    <w:link w:val="Kommentartext"/>
    <w:uiPriority w:val="99"/>
    <w:semiHidden/>
    <w:rsid w:val="00C854B4"/>
    <w:rPr>
      <w:sz w:val="20"/>
      <w:szCs w:val="20"/>
    </w:rPr>
  </w:style>
  <w:style w:type="paragraph" w:styleId="Kommentarthema">
    <w:name w:val="annotation subject"/>
    <w:basedOn w:val="Kommentartext"/>
    <w:next w:val="Kommentartext"/>
    <w:link w:val="KommentarthemaZchn"/>
    <w:uiPriority w:val="99"/>
    <w:semiHidden/>
    <w:rsid w:val="00F15C0F"/>
    <w:rPr>
      <w:b/>
      <w:bCs/>
    </w:rPr>
  </w:style>
  <w:style w:type="character" w:customStyle="1" w:styleId="KommentarthemaZchn">
    <w:name w:val="Kommentarthema Zchn"/>
    <w:basedOn w:val="KommentartextZchn"/>
    <w:link w:val="Kommentarthema"/>
    <w:uiPriority w:val="99"/>
    <w:semiHidden/>
    <w:rsid w:val="00F15C0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4e22e7fe3e3ad7844bfc079891c41b4c">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1db45a4e66890c14d3a1ade6f0d3f747"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 ds:uri="47140921-f5ac-43f5-a544-cea6ddc350c9"/>
    <ds:schemaRef ds:uri="13d4f89f-b293-4043-b67f-36bc1740000c"/>
  </ds:schemaRefs>
</ds:datastoreItem>
</file>

<file path=customXml/itemProps2.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3.xml><?xml version="1.0" encoding="utf-8"?>
<ds:datastoreItem xmlns:ds="http://schemas.openxmlformats.org/officeDocument/2006/customXml" ds:itemID="{71108BDB-222F-4B3B-A52A-53887FD3B1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2</Pages>
  <Words>277</Words>
  <Characters>1752</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Intranet-Post JobRad Weltfahrradtag (Du-Version)</dc:title>
  <dc:subject/>
  <dc:creator>JobRad GmbH</dc:creator>
  <cp:keywords/>
  <dc:description/>
  <cp:lastModifiedBy>JobRad GmbH</cp:lastModifiedBy>
  <cp:revision>20</cp:revision>
  <dcterms:created xsi:type="dcterms:W3CDTF">2025-06-24T15:09:00Z</dcterms:created>
  <dcterms:modified xsi:type="dcterms:W3CDTF">2025-06-24T15:23:00Z</dcterms:modified>
  <dc:language>Deutsch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