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FE2AB0" w14:textId="4EDCFEA2" w:rsidR="00C66798" w:rsidRPr="005730D0" w:rsidRDefault="004131CD" w:rsidP="004131CD">
      <w:pPr>
        <w:pStyle w:val="Titel"/>
        <w:rPr>
          <w:lang w:val="en-GB"/>
        </w:rPr>
      </w:pPr>
      <w:r w:rsidRPr="005730D0">
        <w:rPr>
          <w:lang w:val="en-GB"/>
        </w:rPr>
        <w:t xml:space="preserve">Vorlage „Ende der </w:t>
      </w:r>
      <w:proofErr w:type="spellStart"/>
      <w:proofErr w:type="gramStart"/>
      <w:r w:rsidRPr="005730D0">
        <w:rPr>
          <w:lang w:val="en-GB"/>
        </w:rPr>
        <w:t>Vertragslaufzeit</w:t>
      </w:r>
      <w:proofErr w:type="spellEnd"/>
      <w:r w:rsidRPr="005730D0">
        <w:rPr>
          <w:lang w:val="en-GB"/>
        </w:rPr>
        <w:t>“</w:t>
      </w:r>
      <w:r w:rsidR="00D9593C" w:rsidRPr="005730D0">
        <w:rPr>
          <w:lang w:val="en-GB"/>
        </w:rPr>
        <w:t xml:space="preserve"> (</w:t>
      </w:r>
      <w:proofErr w:type="gramEnd"/>
      <w:r w:rsidR="00D9593C" w:rsidRPr="005730D0">
        <w:rPr>
          <w:lang w:val="en-GB"/>
        </w:rPr>
        <w:t>EN-Version)</w:t>
      </w:r>
      <w:r w:rsidR="00BD1378" w:rsidRPr="005730D0">
        <w:rPr>
          <w:lang w:val="en-GB"/>
        </w:rPr>
        <w:t xml:space="preserve"> / </w:t>
      </w:r>
      <w:r w:rsidR="00D9593C" w:rsidRPr="005730D0">
        <w:rPr>
          <w:lang w:val="en-GB"/>
        </w:rPr>
        <w:t xml:space="preserve">Template </w:t>
      </w:r>
      <w:r w:rsidR="00BD1378" w:rsidRPr="005730D0">
        <w:rPr>
          <w:lang w:val="en-GB"/>
        </w:rPr>
        <w:t xml:space="preserve">„End of </w:t>
      </w:r>
      <w:r w:rsidR="00420B62" w:rsidRPr="005730D0">
        <w:rPr>
          <w:lang w:val="en-GB"/>
        </w:rPr>
        <w:t xml:space="preserve">the leasing </w:t>
      </w:r>
      <w:proofErr w:type="gramStart"/>
      <w:r w:rsidR="00420B62" w:rsidRPr="005730D0">
        <w:rPr>
          <w:lang w:val="en-GB"/>
        </w:rPr>
        <w:t>period“</w:t>
      </w:r>
      <w:proofErr w:type="gramEnd"/>
    </w:p>
    <w:p w14:paraId="4E1C89E1" w14:textId="1A980751" w:rsidR="004131CD" w:rsidRPr="005730D0" w:rsidRDefault="001427B8" w:rsidP="004131CD">
      <w:pPr>
        <w:pStyle w:val="Flietext"/>
        <w:rPr>
          <w:highlight w:val="lightGray"/>
          <w:lang w:val="en-GB"/>
        </w:rPr>
      </w:pPr>
      <w:r w:rsidRPr="005730D0">
        <w:rPr>
          <w:highlight w:val="lightGray"/>
          <w:lang w:val="en-GB"/>
        </w:rPr>
        <w:t xml:space="preserve">DE: </w:t>
      </w:r>
      <w:r w:rsidR="004131CD" w:rsidRPr="005730D0">
        <w:rPr>
          <w:highlight w:val="lightGray"/>
          <w:lang w:val="en-GB"/>
        </w:rPr>
        <w:t xml:space="preserve">Zum Ende der </w:t>
      </w:r>
      <w:proofErr w:type="spellStart"/>
      <w:r w:rsidR="004131CD" w:rsidRPr="005730D0">
        <w:rPr>
          <w:highlight w:val="lightGray"/>
          <w:lang w:val="en-GB"/>
        </w:rPr>
        <w:t>Vertragslaufzeit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r w:rsidR="004131CD" w:rsidRPr="005730D0">
        <w:rPr>
          <w:highlight w:val="lightGray"/>
          <w:lang w:val="en-GB"/>
        </w:rPr>
        <w:t>entstehen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r w:rsidR="004131CD" w:rsidRPr="005730D0">
        <w:rPr>
          <w:highlight w:val="lightGray"/>
          <w:lang w:val="en-GB"/>
        </w:rPr>
        <w:t>bei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r w:rsidR="004131CD" w:rsidRPr="005730D0">
        <w:rPr>
          <w:highlight w:val="lightGray"/>
          <w:lang w:val="en-GB"/>
        </w:rPr>
        <w:t>Ihren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r w:rsidR="004131CD" w:rsidRPr="005730D0">
        <w:rPr>
          <w:highlight w:val="lightGray"/>
          <w:lang w:val="en-GB"/>
        </w:rPr>
        <w:t>Beschäftigten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r w:rsidR="004131CD" w:rsidRPr="005730D0">
        <w:rPr>
          <w:highlight w:val="lightGray"/>
          <w:lang w:val="en-GB"/>
        </w:rPr>
        <w:t>womöglich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r w:rsidR="004131CD" w:rsidRPr="005730D0">
        <w:rPr>
          <w:highlight w:val="lightGray"/>
          <w:lang w:val="en-GB"/>
        </w:rPr>
        <w:t>Unsicherheiten</w:t>
      </w:r>
      <w:proofErr w:type="spellEnd"/>
      <w:r w:rsidR="004131CD" w:rsidRPr="005730D0">
        <w:rPr>
          <w:highlight w:val="lightGray"/>
          <w:lang w:val="en-GB"/>
        </w:rPr>
        <w:t xml:space="preserve">, was nun </w:t>
      </w:r>
      <w:proofErr w:type="spellStart"/>
      <w:r w:rsidR="004131CD" w:rsidRPr="005730D0">
        <w:rPr>
          <w:highlight w:val="lightGray"/>
          <w:lang w:val="en-GB"/>
        </w:rPr>
        <w:t>konkret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r w:rsidR="004131CD" w:rsidRPr="005730D0">
        <w:rPr>
          <w:highlight w:val="lightGray"/>
          <w:lang w:val="en-GB"/>
        </w:rPr>
        <w:t>zu</w:t>
      </w:r>
      <w:proofErr w:type="spellEnd"/>
      <w:r w:rsidR="004131CD" w:rsidRPr="005730D0">
        <w:rPr>
          <w:highlight w:val="lightGray"/>
          <w:lang w:val="en-GB"/>
        </w:rPr>
        <w:t xml:space="preserve"> tun </w:t>
      </w:r>
      <w:proofErr w:type="spellStart"/>
      <w:r w:rsidR="004131CD" w:rsidRPr="005730D0">
        <w:rPr>
          <w:highlight w:val="lightGray"/>
          <w:lang w:val="en-GB"/>
        </w:rPr>
        <w:t>ist</w:t>
      </w:r>
      <w:proofErr w:type="spellEnd"/>
      <w:r w:rsidR="004131CD" w:rsidRPr="005730D0">
        <w:rPr>
          <w:highlight w:val="lightGray"/>
          <w:lang w:val="en-GB"/>
        </w:rPr>
        <w:t xml:space="preserve">. </w:t>
      </w:r>
      <w:proofErr w:type="spellStart"/>
      <w:r w:rsidR="004131CD" w:rsidRPr="005730D0">
        <w:rPr>
          <w:highlight w:val="lightGray"/>
          <w:lang w:val="en-GB"/>
        </w:rPr>
        <w:t>Begleiten</w:t>
      </w:r>
      <w:proofErr w:type="spellEnd"/>
      <w:r w:rsidR="004131CD" w:rsidRPr="005730D0">
        <w:rPr>
          <w:highlight w:val="lightGray"/>
          <w:lang w:val="en-GB"/>
        </w:rPr>
        <w:t xml:space="preserve"> Sie </w:t>
      </w:r>
      <w:proofErr w:type="spellStart"/>
      <w:r w:rsidR="004131CD" w:rsidRPr="005730D0">
        <w:rPr>
          <w:highlight w:val="lightGray"/>
          <w:lang w:val="en-GB"/>
        </w:rPr>
        <w:t>Ihre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proofErr w:type="gramStart"/>
      <w:r w:rsidR="004131CD" w:rsidRPr="005730D0">
        <w:rPr>
          <w:highlight w:val="lightGray"/>
          <w:lang w:val="en-GB"/>
        </w:rPr>
        <w:t>JobRadler:innen</w:t>
      </w:r>
      <w:proofErr w:type="spellEnd"/>
      <w:proofErr w:type="gramEnd"/>
      <w:r w:rsidR="004131CD" w:rsidRPr="005730D0">
        <w:rPr>
          <w:highlight w:val="lightGray"/>
          <w:lang w:val="en-GB"/>
        </w:rPr>
        <w:t xml:space="preserve"> optimal </w:t>
      </w:r>
      <w:proofErr w:type="spellStart"/>
      <w:r w:rsidR="004131CD" w:rsidRPr="005730D0">
        <w:rPr>
          <w:highlight w:val="lightGray"/>
          <w:lang w:val="en-GB"/>
        </w:rPr>
        <w:t>durch</w:t>
      </w:r>
      <w:proofErr w:type="spellEnd"/>
      <w:r w:rsidR="004131CD" w:rsidRPr="005730D0">
        <w:rPr>
          <w:highlight w:val="lightGray"/>
          <w:lang w:val="en-GB"/>
        </w:rPr>
        <w:t xml:space="preserve"> die </w:t>
      </w:r>
      <w:proofErr w:type="spellStart"/>
      <w:r w:rsidR="004131CD" w:rsidRPr="005730D0">
        <w:rPr>
          <w:highlight w:val="lightGray"/>
          <w:lang w:val="en-GB"/>
        </w:rPr>
        <w:t>gesamte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r w:rsidR="004131CD" w:rsidRPr="005730D0">
        <w:rPr>
          <w:highlight w:val="lightGray"/>
          <w:lang w:val="en-GB"/>
        </w:rPr>
        <w:t>Leasinglaufzeit</w:t>
      </w:r>
      <w:proofErr w:type="spellEnd"/>
      <w:r w:rsidR="004131CD" w:rsidRPr="005730D0">
        <w:rPr>
          <w:highlight w:val="lightGray"/>
          <w:lang w:val="en-GB"/>
        </w:rPr>
        <w:t xml:space="preserve"> und </w:t>
      </w:r>
      <w:proofErr w:type="spellStart"/>
      <w:r w:rsidR="004131CD" w:rsidRPr="005730D0">
        <w:rPr>
          <w:highlight w:val="lightGray"/>
          <w:lang w:val="en-GB"/>
        </w:rPr>
        <w:t>versorgen</w:t>
      </w:r>
      <w:proofErr w:type="spellEnd"/>
      <w:r w:rsidR="004131CD" w:rsidRPr="005730D0">
        <w:rPr>
          <w:highlight w:val="lightGray"/>
          <w:lang w:val="en-GB"/>
        </w:rPr>
        <w:t xml:space="preserve"> Sie </w:t>
      </w:r>
      <w:proofErr w:type="spellStart"/>
      <w:r w:rsidR="004131CD" w:rsidRPr="005730D0">
        <w:rPr>
          <w:highlight w:val="lightGray"/>
          <w:lang w:val="en-GB"/>
        </w:rPr>
        <w:t>sie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r w:rsidR="004131CD" w:rsidRPr="005730D0">
        <w:rPr>
          <w:highlight w:val="lightGray"/>
          <w:lang w:val="en-GB"/>
        </w:rPr>
        <w:t>mit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r w:rsidR="004131CD" w:rsidRPr="005730D0">
        <w:rPr>
          <w:highlight w:val="lightGray"/>
          <w:lang w:val="en-GB"/>
        </w:rPr>
        <w:t>entsprechenden</w:t>
      </w:r>
      <w:proofErr w:type="spellEnd"/>
      <w:r w:rsidR="004131CD" w:rsidRPr="005730D0">
        <w:rPr>
          <w:highlight w:val="lightGray"/>
          <w:lang w:val="en-GB"/>
        </w:rPr>
        <w:t xml:space="preserve"> Info-</w:t>
      </w:r>
      <w:proofErr w:type="spellStart"/>
      <w:r w:rsidR="004131CD" w:rsidRPr="005730D0">
        <w:rPr>
          <w:highlight w:val="lightGray"/>
          <w:lang w:val="en-GB"/>
        </w:rPr>
        <w:t>Beiträgen</w:t>
      </w:r>
      <w:proofErr w:type="spellEnd"/>
      <w:r w:rsidR="004131CD" w:rsidRPr="005730D0">
        <w:rPr>
          <w:highlight w:val="lightGray"/>
          <w:lang w:val="en-GB"/>
        </w:rPr>
        <w:t xml:space="preserve">. Unser Tipp: </w:t>
      </w:r>
      <w:proofErr w:type="spellStart"/>
      <w:r w:rsidR="004131CD" w:rsidRPr="005730D0">
        <w:rPr>
          <w:highlight w:val="lightGray"/>
          <w:lang w:val="en-GB"/>
        </w:rPr>
        <w:t>Richten</w:t>
      </w:r>
      <w:proofErr w:type="spellEnd"/>
      <w:r w:rsidR="004131CD" w:rsidRPr="005730D0">
        <w:rPr>
          <w:highlight w:val="lightGray"/>
          <w:lang w:val="en-GB"/>
        </w:rPr>
        <w:t xml:space="preserve"> Sie </w:t>
      </w:r>
      <w:proofErr w:type="spellStart"/>
      <w:r w:rsidR="004131CD" w:rsidRPr="005730D0">
        <w:rPr>
          <w:highlight w:val="lightGray"/>
          <w:lang w:val="en-GB"/>
        </w:rPr>
        <w:t>diese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r w:rsidR="004131CD" w:rsidRPr="005730D0">
        <w:rPr>
          <w:highlight w:val="lightGray"/>
          <w:lang w:val="en-GB"/>
        </w:rPr>
        <w:t>Kommunikation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gramStart"/>
      <w:r w:rsidR="004131CD" w:rsidRPr="005730D0">
        <w:rPr>
          <w:highlight w:val="lightGray"/>
          <w:lang w:val="en-GB"/>
        </w:rPr>
        <w:t>an</w:t>
      </w:r>
      <w:proofErr w:type="gramEnd"/>
      <w:r w:rsidR="004131CD" w:rsidRPr="005730D0">
        <w:rPr>
          <w:highlight w:val="lightGray"/>
          <w:lang w:val="en-GB"/>
        </w:rPr>
        <w:t xml:space="preserve"> die </w:t>
      </w:r>
      <w:proofErr w:type="spellStart"/>
      <w:r w:rsidR="004131CD" w:rsidRPr="005730D0">
        <w:rPr>
          <w:highlight w:val="lightGray"/>
          <w:lang w:val="en-GB"/>
        </w:rPr>
        <w:t>gesamte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r w:rsidR="004131CD" w:rsidRPr="005730D0">
        <w:rPr>
          <w:highlight w:val="lightGray"/>
          <w:lang w:val="en-GB"/>
        </w:rPr>
        <w:t>Belegschaft</w:t>
      </w:r>
      <w:proofErr w:type="spellEnd"/>
      <w:r w:rsidR="004131CD" w:rsidRPr="005730D0">
        <w:rPr>
          <w:highlight w:val="lightGray"/>
          <w:lang w:val="en-GB"/>
        </w:rPr>
        <w:t xml:space="preserve">, um </w:t>
      </w:r>
      <w:proofErr w:type="spellStart"/>
      <w:r w:rsidR="004131CD" w:rsidRPr="005730D0">
        <w:rPr>
          <w:highlight w:val="lightGray"/>
          <w:lang w:val="en-GB"/>
        </w:rPr>
        <w:t>auch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r w:rsidR="004131CD" w:rsidRPr="005730D0">
        <w:rPr>
          <w:highlight w:val="lightGray"/>
          <w:lang w:val="en-GB"/>
        </w:rPr>
        <w:t>Beschäftigte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r w:rsidR="004131CD" w:rsidRPr="005730D0">
        <w:rPr>
          <w:highlight w:val="lightGray"/>
          <w:lang w:val="en-GB"/>
        </w:rPr>
        <w:t>zu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r w:rsidR="004131CD" w:rsidRPr="005730D0">
        <w:rPr>
          <w:highlight w:val="lightGray"/>
          <w:lang w:val="en-GB"/>
        </w:rPr>
        <w:t>erreichen</w:t>
      </w:r>
      <w:proofErr w:type="spellEnd"/>
      <w:r w:rsidR="004131CD" w:rsidRPr="005730D0">
        <w:rPr>
          <w:highlight w:val="lightGray"/>
          <w:lang w:val="en-GB"/>
        </w:rPr>
        <w:t xml:space="preserve">, die </w:t>
      </w:r>
      <w:proofErr w:type="spellStart"/>
      <w:r w:rsidR="004131CD" w:rsidRPr="005730D0">
        <w:rPr>
          <w:highlight w:val="lightGray"/>
          <w:lang w:val="en-GB"/>
        </w:rPr>
        <w:t>noch</w:t>
      </w:r>
      <w:proofErr w:type="spellEnd"/>
      <w:r w:rsidR="004131CD" w:rsidRPr="005730D0">
        <w:rPr>
          <w:highlight w:val="lightGray"/>
          <w:lang w:val="en-GB"/>
        </w:rPr>
        <w:t xml:space="preserve"> </w:t>
      </w:r>
      <w:proofErr w:type="spellStart"/>
      <w:r w:rsidR="004131CD" w:rsidRPr="005730D0">
        <w:rPr>
          <w:highlight w:val="lightGray"/>
          <w:lang w:val="en-GB"/>
        </w:rPr>
        <w:t>kein</w:t>
      </w:r>
      <w:proofErr w:type="spellEnd"/>
      <w:r w:rsidR="004131CD" w:rsidRPr="005730D0">
        <w:rPr>
          <w:highlight w:val="lightGray"/>
          <w:lang w:val="en-GB"/>
        </w:rPr>
        <w:t xml:space="preserve"> JobRad® </w:t>
      </w:r>
      <w:proofErr w:type="spellStart"/>
      <w:r w:rsidR="004131CD" w:rsidRPr="005730D0">
        <w:rPr>
          <w:highlight w:val="lightGray"/>
          <w:lang w:val="en-GB"/>
        </w:rPr>
        <w:t>nutzen</w:t>
      </w:r>
      <w:proofErr w:type="spellEnd"/>
      <w:r w:rsidR="004131CD" w:rsidRPr="005730D0">
        <w:rPr>
          <w:highlight w:val="lightGray"/>
          <w:lang w:val="en-GB"/>
        </w:rPr>
        <w:t>.</w:t>
      </w:r>
    </w:p>
    <w:p w14:paraId="7E97FD83" w14:textId="77777777" w:rsidR="001427B8" w:rsidRPr="005730D0" w:rsidRDefault="001427B8" w:rsidP="004131CD">
      <w:pPr>
        <w:pStyle w:val="Flietext"/>
        <w:rPr>
          <w:highlight w:val="lightGray"/>
          <w:lang w:val="en-GB"/>
        </w:rPr>
      </w:pPr>
    </w:p>
    <w:p w14:paraId="2B63A6FF" w14:textId="375422DA" w:rsidR="001427B8" w:rsidRPr="005730D0" w:rsidRDefault="001427B8" w:rsidP="004131CD">
      <w:pPr>
        <w:pStyle w:val="Flietext"/>
        <w:rPr>
          <w:highlight w:val="lightGray"/>
          <w:lang w:val="en-GB"/>
        </w:rPr>
      </w:pPr>
      <w:r w:rsidRPr="005730D0">
        <w:rPr>
          <w:highlight w:val="lightGray"/>
          <w:lang w:val="en-GB"/>
        </w:rPr>
        <w:t xml:space="preserve">EN: </w:t>
      </w:r>
      <w:r w:rsidR="0022513B" w:rsidRPr="005730D0">
        <w:rPr>
          <w:highlight w:val="lightGray"/>
          <w:lang w:val="en-GB"/>
        </w:rPr>
        <w:t>At the end of the leasing contract term, your employees may be unsure about what to do next. Support your JobRad</w:t>
      </w:r>
      <w:r w:rsidR="00F526C7" w:rsidRPr="005730D0">
        <w:rPr>
          <w:highlight w:val="lightGray"/>
          <w:lang w:val="en-GB"/>
        </w:rPr>
        <w:t xml:space="preserve">®-cycling </w:t>
      </w:r>
      <w:r w:rsidR="0022513B" w:rsidRPr="005730D0">
        <w:rPr>
          <w:highlight w:val="lightGray"/>
          <w:lang w:val="en-GB"/>
        </w:rPr>
        <w:t xml:space="preserve">employees throughout the entire leasing period and provide them with relevant information. Our tip: Address this communication to the entire workforce </w:t>
      </w:r>
      <w:proofErr w:type="gramStart"/>
      <w:r w:rsidR="0022513B" w:rsidRPr="005730D0">
        <w:rPr>
          <w:highlight w:val="lightGray"/>
          <w:lang w:val="en-GB"/>
        </w:rPr>
        <w:t>in order to</w:t>
      </w:r>
      <w:proofErr w:type="gramEnd"/>
      <w:r w:rsidR="0022513B" w:rsidRPr="005730D0">
        <w:rPr>
          <w:highlight w:val="lightGray"/>
          <w:lang w:val="en-GB"/>
        </w:rPr>
        <w:t xml:space="preserve"> reach employees who do not yet use a JobRad®</w:t>
      </w:r>
      <w:r w:rsidR="00F526C7" w:rsidRPr="005730D0">
        <w:rPr>
          <w:highlight w:val="lightGray"/>
          <w:lang w:val="en-GB"/>
        </w:rPr>
        <w:t xml:space="preserve"> as well</w:t>
      </w:r>
      <w:r w:rsidR="0022513B" w:rsidRPr="005730D0">
        <w:rPr>
          <w:highlight w:val="lightGray"/>
          <w:lang w:val="en-GB"/>
        </w:rPr>
        <w:t>.</w:t>
      </w:r>
    </w:p>
    <w:p w14:paraId="4CAE1273" w14:textId="2D31913F" w:rsidR="00B87DED" w:rsidRPr="005730D0" w:rsidRDefault="00310872" w:rsidP="001F34DC">
      <w:pPr>
        <w:pStyle w:val="H2berschrift1"/>
        <w:numPr>
          <w:ilvl w:val="0"/>
          <w:numId w:val="0"/>
        </w:numPr>
        <w:rPr>
          <w:lang w:val="en-GB"/>
        </w:rPr>
      </w:pPr>
      <w:r w:rsidRPr="005730D0">
        <w:rPr>
          <w:lang w:val="en-GB"/>
        </w:rPr>
        <w:t>T</w:t>
      </w:r>
      <w:r w:rsidR="00B87DED" w:rsidRPr="005730D0">
        <w:rPr>
          <w:lang w:val="en-GB"/>
        </w:rPr>
        <w:t>he leasing period for your JobRad</w:t>
      </w:r>
      <w:r w:rsidR="00B87DED" w:rsidRPr="005730D0">
        <w:rPr>
          <w:lang w:val="en-GB"/>
        </w:rPr>
        <w:t>®</w:t>
      </w:r>
      <w:r w:rsidR="00607ECB">
        <w:rPr>
          <w:lang w:val="en-GB"/>
        </w:rPr>
        <w:t xml:space="preserve"> bike</w:t>
      </w:r>
      <w:r w:rsidR="00B87DED" w:rsidRPr="005730D0">
        <w:rPr>
          <w:lang w:val="en-GB"/>
        </w:rPr>
        <w:t xml:space="preserve"> is </w:t>
      </w:r>
      <w:r w:rsidR="00B87DED" w:rsidRPr="005730D0">
        <w:rPr>
          <w:lang w:val="en-GB"/>
        </w:rPr>
        <w:t xml:space="preserve">coming to an </w:t>
      </w:r>
      <w:r w:rsidR="00B87DED" w:rsidRPr="005730D0">
        <w:rPr>
          <w:lang w:val="en-GB"/>
        </w:rPr>
        <w:t>end and you are wondering what</w:t>
      </w:r>
      <w:r w:rsidRPr="005730D0">
        <w:rPr>
          <w:lang w:val="en-GB"/>
        </w:rPr>
        <w:t xml:space="preserve"> to </w:t>
      </w:r>
      <w:r w:rsidR="00B87DED" w:rsidRPr="005730D0">
        <w:rPr>
          <w:lang w:val="en-GB"/>
        </w:rPr>
        <w:t>do now? Here’s all you need to know</w:t>
      </w:r>
    </w:p>
    <w:p w14:paraId="4D06B678" w14:textId="77777777" w:rsidR="00B87DED" w:rsidRPr="005730D0" w:rsidRDefault="00B87DED" w:rsidP="00B87DED">
      <w:pPr>
        <w:pStyle w:val="Flietext"/>
        <w:rPr>
          <w:lang w:val="en-GB"/>
        </w:rPr>
      </w:pPr>
    </w:p>
    <w:p w14:paraId="42A5AE95" w14:textId="4511CC67" w:rsidR="00B87DED" w:rsidRPr="005730D0" w:rsidRDefault="00B87DED" w:rsidP="004245F6">
      <w:pPr>
        <w:pStyle w:val="H3berschrift2"/>
        <w:numPr>
          <w:ilvl w:val="0"/>
          <w:numId w:val="0"/>
        </w:numPr>
        <w:ind w:left="680" w:hanging="680"/>
        <w:rPr>
          <w:lang w:val="en-GB"/>
        </w:rPr>
      </w:pPr>
      <w:r w:rsidRPr="005730D0">
        <w:rPr>
          <w:lang w:val="en-GB"/>
        </w:rPr>
        <w:t>You</w:t>
      </w:r>
      <w:r w:rsidR="00127B30" w:rsidRPr="005730D0">
        <w:rPr>
          <w:lang w:val="en-GB"/>
        </w:rPr>
        <w:t xml:space="preserve">’re close to </w:t>
      </w:r>
      <w:r w:rsidRPr="005730D0">
        <w:rPr>
          <w:lang w:val="en-GB"/>
        </w:rPr>
        <w:t>the finishing line – and here’s what happens with your JobRad</w:t>
      </w:r>
      <w:r w:rsidR="00E95CE6" w:rsidRPr="005730D0">
        <w:rPr>
          <w:lang w:val="en-GB"/>
        </w:rPr>
        <w:t>®</w:t>
      </w:r>
      <w:r w:rsidRPr="005730D0">
        <w:rPr>
          <w:lang w:val="en-GB"/>
        </w:rPr>
        <w:t xml:space="preserve"> next:</w:t>
      </w:r>
    </w:p>
    <w:p w14:paraId="69275787" w14:textId="58147063" w:rsidR="00B87DED" w:rsidRPr="005730D0" w:rsidRDefault="00B87DED" w:rsidP="00E95CE6">
      <w:pPr>
        <w:pStyle w:val="Flietext"/>
        <w:numPr>
          <w:ilvl w:val="0"/>
          <w:numId w:val="5"/>
        </w:numPr>
        <w:ind w:left="426"/>
        <w:rPr>
          <w:lang w:val="en-GB"/>
        </w:rPr>
      </w:pPr>
      <w:r w:rsidRPr="005730D0">
        <w:rPr>
          <w:lang w:val="en-GB"/>
        </w:rPr>
        <w:t xml:space="preserve">Check your user account on the </w:t>
      </w:r>
      <w:commentRangeStart w:id="0"/>
      <w:proofErr w:type="spellStart"/>
      <w:r w:rsidR="003910F9" w:rsidRPr="005730D0">
        <w:rPr>
          <w:lang w:val="en-GB"/>
        </w:rPr>
        <w:t>meinJobRad</w:t>
      </w:r>
      <w:proofErr w:type="spellEnd"/>
      <w:r w:rsidR="003910F9" w:rsidRPr="005730D0">
        <w:rPr>
          <w:lang w:val="en-GB"/>
        </w:rPr>
        <w:t>®-Portal</w:t>
      </w:r>
      <w:commentRangeEnd w:id="0"/>
      <w:r w:rsidR="003910F9" w:rsidRPr="005730D0">
        <w:rPr>
          <w:rStyle w:val="Kommentarzeichen"/>
          <w:rFonts w:cstheme="minorBidi"/>
          <w:lang w:val="en-GB"/>
        </w:rPr>
        <w:commentReference w:id="0"/>
      </w:r>
      <w:r w:rsidRPr="005730D0">
        <w:rPr>
          <w:lang w:val="en-GB"/>
        </w:rPr>
        <w:t xml:space="preserve">. </w:t>
      </w:r>
      <w:r w:rsidR="001E2972" w:rsidRPr="005730D0">
        <w:rPr>
          <w:lang w:val="en-GB"/>
        </w:rPr>
        <w:t xml:space="preserve">Are </w:t>
      </w:r>
      <w:r w:rsidR="00532844" w:rsidRPr="005730D0">
        <w:rPr>
          <w:lang w:val="en-GB"/>
        </w:rPr>
        <w:t xml:space="preserve">both, </w:t>
      </w:r>
      <w:r w:rsidR="001E2972" w:rsidRPr="005730D0">
        <w:rPr>
          <w:lang w:val="en-GB"/>
        </w:rPr>
        <w:t xml:space="preserve">your </w:t>
      </w:r>
      <w:r w:rsidRPr="005730D0">
        <w:rPr>
          <w:lang w:val="en-GB"/>
        </w:rPr>
        <w:t xml:space="preserve">address </w:t>
      </w:r>
      <w:r w:rsidR="00532844" w:rsidRPr="005730D0">
        <w:rPr>
          <w:lang w:val="en-GB"/>
        </w:rPr>
        <w:t xml:space="preserve">and e-mail address </w:t>
      </w:r>
      <w:proofErr w:type="gramStart"/>
      <w:r w:rsidRPr="005730D0">
        <w:rPr>
          <w:lang w:val="en-GB"/>
        </w:rPr>
        <w:t>still</w:t>
      </w:r>
      <w:proofErr w:type="gramEnd"/>
      <w:r w:rsidRPr="005730D0">
        <w:rPr>
          <w:lang w:val="en-GB"/>
        </w:rPr>
        <w:t xml:space="preserve"> correct? </w:t>
      </w:r>
      <w:r w:rsidR="00D14811" w:rsidRPr="005730D0">
        <w:rPr>
          <w:lang w:val="en-GB"/>
        </w:rPr>
        <w:t>If needed, p</w:t>
      </w:r>
      <w:r w:rsidRPr="005730D0">
        <w:rPr>
          <w:lang w:val="en-GB"/>
        </w:rPr>
        <w:t xml:space="preserve">lease update </w:t>
      </w:r>
      <w:r w:rsidR="00D14811" w:rsidRPr="005730D0">
        <w:rPr>
          <w:lang w:val="en-GB"/>
        </w:rPr>
        <w:t xml:space="preserve">any incorrect </w:t>
      </w:r>
      <w:r w:rsidR="002F38D9" w:rsidRPr="005730D0">
        <w:rPr>
          <w:lang w:val="en-GB"/>
        </w:rPr>
        <w:t xml:space="preserve">personal </w:t>
      </w:r>
      <w:r w:rsidR="00D14811" w:rsidRPr="005730D0">
        <w:rPr>
          <w:lang w:val="en-GB"/>
        </w:rPr>
        <w:t xml:space="preserve">data </w:t>
      </w:r>
      <w:r w:rsidRPr="005730D0">
        <w:rPr>
          <w:lang w:val="en-GB"/>
        </w:rPr>
        <w:t xml:space="preserve">as soon as possible. </w:t>
      </w:r>
    </w:p>
    <w:p w14:paraId="2555C83C" w14:textId="38B59281" w:rsidR="00B87DED" w:rsidRPr="005730D0" w:rsidRDefault="005E415D" w:rsidP="00E95CE6">
      <w:pPr>
        <w:pStyle w:val="Flietext"/>
        <w:numPr>
          <w:ilvl w:val="0"/>
          <w:numId w:val="5"/>
        </w:numPr>
        <w:ind w:left="426"/>
        <w:rPr>
          <w:lang w:val="en-GB"/>
        </w:rPr>
      </w:pPr>
      <w:r w:rsidRPr="005730D0">
        <w:rPr>
          <w:lang w:val="en-GB"/>
        </w:rPr>
        <w:t>Approximately</w:t>
      </w:r>
      <w:r w:rsidR="00B87DED" w:rsidRPr="005730D0">
        <w:rPr>
          <w:lang w:val="en-GB"/>
        </w:rPr>
        <w:t xml:space="preserve"> six weeks before your leasing period</w:t>
      </w:r>
      <w:r w:rsidR="002F38D9" w:rsidRPr="005730D0">
        <w:rPr>
          <w:lang w:val="en-GB"/>
        </w:rPr>
        <w:t xml:space="preserve"> ends</w:t>
      </w:r>
      <w:r w:rsidR="002C116A">
        <w:rPr>
          <w:lang w:val="en-GB"/>
        </w:rPr>
        <w:t>,</w:t>
      </w:r>
      <w:r w:rsidR="00B87DED" w:rsidRPr="005730D0">
        <w:rPr>
          <w:lang w:val="en-GB"/>
        </w:rPr>
        <w:t xml:space="preserve"> JobRad</w:t>
      </w:r>
      <w:r w:rsidR="002F38D9" w:rsidRPr="005730D0">
        <w:rPr>
          <w:lang w:val="en-GB"/>
        </w:rPr>
        <w:t>®</w:t>
      </w:r>
      <w:r w:rsidR="00B87DED" w:rsidRPr="005730D0">
        <w:rPr>
          <w:lang w:val="en-GB"/>
        </w:rPr>
        <w:t xml:space="preserve"> will contact you by e</w:t>
      </w:r>
      <w:r w:rsidR="0061551F" w:rsidRPr="005730D0">
        <w:rPr>
          <w:lang w:val="en-GB"/>
        </w:rPr>
        <w:t>-</w:t>
      </w:r>
      <w:r w:rsidR="00B87DED" w:rsidRPr="005730D0">
        <w:rPr>
          <w:lang w:val="en-GB"/>
        </w:rPr>
        <w:t xml:space="preserve">mail </w:t>
      </w:r>
      <w:r w:rsidR="0061551F" w:rsidRPr="005730D0">
        <w:rPr>
          <w:lang w:val="en-GB"/>
        </w:rPr>
        <w:t xml:space="preserve">to inform you </w:t>
      </w:r>
      <w:r w:rsidR="00B87DED" w:rsidRPr="005730D0">
        <w:rPr>
          <w:lang w:val="en-GB"/>
        </w:rPr>
        <w:t xml:space="preserve">about </w:t>
      </w:r>
      <w:r w:rsidR="0061551F" w:rsidRPr="005730D0">
        <w:rPr>
          <w:lang w:val="en-GB"/>
        </w:rPr>
        <w:t>your</w:t>
      </w:r>
      <w:r w:rsidR="00B87DED" w:rsidRPr="005730D0">
        <w:rPr>
          <w:lang w:val="en-GB"/>
        </w:rPr>
        <w:t xml:space="preserve"> next steps.</w:t>
      </w:r>
      <w:r w:rsidR="0061551F" w:rsidRPr="005730D0">
        <w:rPr>
          <w:lang w:val="en-GB"/>
        </w:rPr>
        <w:t xml:space="preserve"> </w:t>
      </w:r>
      <w:r w:rsidR="00B87DED" w:rsidRPr="005730D0">
        <w:rPr>
          <w:lang w:val="en-GB"/>
        </w:rPr>
        <w:t xml:space="preserve">This </w:t>
      </w:r>
      <w:r w:rsidR="0061551F" w:rsidRPr="005730D0">
        <w:rPr>
          <w:lang w:val="en-GB"/>
        </w:rPr>
        <w:t xml:space="preserve">message </w:t>
      </w:r>
      <w:r w:rsidR="00972AE3" w:rsidRPr="005730D0">
        <w:rPr>
          <w:lang w:val="en-GB"/>
        </w:rPr>
        <w:t>won’t</w:t>
      </w:r>
      <w:r w:rsidR="00B87DED" w:rsidRPr="005730D0">
        <w:rPr>
          <w:lang w:val="en-GB"/>
        </w:rPr>
        <w:t xml:space="preserve"> include a purchas</w:t>
      </w:r>
      <w:r w:rsidR="00972AE3" w:rsidRPr="005730D0">
        <w:rPr>
          <w:lang w:val="en-GB"/>
        </w:rPr>
        <w:t>e</w:t>
      </w:r>
      <w:r w:rsidR="00B87DED" w:rsidRPr="005730D0">
        <w:rPr>
          <w:lang w:val="en-GB"/>
        </w:rPr>
        <w:t xml:space="preserve"> offer</w:t>
      </w:r>
      <w:r w:rsidR="00972AE3" w:rsidRPr="005730D0">
        <w:rPr>
          <w:lang w:val="en-GB"/>
        </w:rPr>
        <w:t xml:space="preserve"> yet</w:t>
      </w:r>
      <w:r w:rsidR="00B87DED" w:rsidRPr="005730D0">
        <w:rPr>
          <w:lang w:val="en-GB"/>
        </w:rPr>
        <w:t>.</w:t>
      </w:r>
    </w:p>
    <w:p w14:paraId="66EF78BE" w14:textId="1C74D1D1" w:rsidR="00B87DED" w:rsidRPr="005730D0" w:rsidRDefault="005E415D" w:rsidP="00E95CE6">
      <w:pPr>
        <w:pStyle w:val="Flietext"/>
        <w:numPr>
          <w:ilvl w:val="0"/>
          <w:numId w:val="5"/>
        </w:numPr>
        <w:ind w:left="426"/>
        <w:rPr>
          <w:lang w:val="en-GB"/>
        </w:rPr>
      </w:pPr>
      <w:r w:rsidRPr="005730D0">
        <w:rPr>
          <w:lang w:val="en-GB"/>
        </w:rPr>
        <w:t>Another three weeks later, about</w:t>
      </w:r>
      <w:r w:rsidR="00B87DED" w:rsidRPr="005730D0">
        <w:rPr>
          <w:lang w:val="en-GB"/>
        </w:rPr>
        <w:t xml:space="preserve"> three weeks before </w:t>
      </w:r>
      <w:r w:rsidR="009858DE" w:rsidRPr="005730D0">
        <w:rPr>
          <w:lang w:val="en-GB"/>
        </w:rPr>
        <w:t>the</w:t>
      </w:r>
      <w:r w:rsidR="00B87DED" w:rsidRPr="005730D0">
        <w:rPr>
          <w:lang w:val="en-GB"/>
        </w:rPr>
        <w:t xml:space="preserve"> leasing period</w:t>
      </w:r>
      <w:r w:rsidR="00F610CF" w:rsidRPr="005730D0">
        <w:rPr>
          <w:lang w:val="en-GB"/>
        </w:rPr>
        <w:t xml:space="preserve"> ends, you will be sent a</w:t>
      </w:r>
      <w:r w:rsidR="002C116A">
        <w:rPr>
          <w:lang w:val="en-GB"/>
        </w:rPr>
        <w:t xml:space="preserve"> second</w:t>
      </w:r>
      <w:r w:rsidR="00F610CF" w:rsidRPr="005730D0">
        <w:rPr>
          <w:lang w:val="en-GB"/>
        </w:rPr>
        <w:t xml:space="preserve"> e-mail</w:t>
      </w:r>
      <w:r w:rsidR="00B87DED" w:rsidRPr="005730D0">
        <w:rPr>
          <w:lang w:val="en-GB"/>
        </w:rPr>
        <w:t xml:space="preserve"> </w:t>
      </w:r>
      <w:r w:rsidR="006F536B" w:rsidRPr="005730D0">
        <w:rPr>
          <w:lang w:val="en-GB"/>
        </w:rPr>
        <w:t>by JobRad®</w:t>
      </w:r>
      <w:r w:rsidR="00F610CF" w:rsidRPr="005730D0">
        <w:rPr>
          <w:lang w:val="en-GB"/>
        </w:rPr>
        <w:t xml:space="preserve"> </w:t>
      </w:r>
      <w:r w:rsidR="006F536B" w:rsidRPr="005730D0">
        <w:rPr>
          <w:lang w:val="en-GB"/>
        </w:rPr>
        <w:t xml:space="preserve">informing you about the </w:t>
      </w:r>
      <w:r w:rsidR="005B13D3" w:rsidRPr="005730D0">
        <w:rPr>
          <w:lang w:val="en-GB"/>
        </w:rPr>
        <w:t xml:space="preserve">potential </w:t>
      </w:r>
      <w:r w:rsidR="00B87DED" w:rsidRPr="005730D0">
        <w:rPr>
          <w:lang w:val="en-GB"/>
        </w:rPr>
        <w:t>purchase of your JobRad</w:t>
      </w:r>
      <w:r w:rsidR="005B13D3" w:rsidRPr="005730D0">
        <w:rPr>
          <w:lang w:val="en-GB"/>
        </w:rPr>
        <w:t>® b</w:t>
      </w:r>
      <w:r w:rsidR="00F25534">
        <w:rPr>
          <w:lang w:val="en-GB"/>
        </w:rPr>
        <w:t>ike</w:t>
      </w:r>
      <w:r w:rsidR="00B87DED" w:rsidRPr="005730D0">
        <w:rPr>
          <w:lang w:val="en-GB"/>
        </w:rPr>
        <w:t>.</w:t>
      </w:r>
    </w:p>
    <w:p w14:paraId="0BF7EDCA" w14:textId="77777777" w:rsidR="00B87DED" w:rsidRPr="005730D0" w:rsidRDefault="00B87DED" w:rsidP="00B87DED">
      <w:pPr>
        <w:pStyle w:val="Flietext"/>
        <w:rPr>
          <w:lang w:val="en-GB"/>
        </w:rPr>
      </w:pPr>
    </w:p>
    <w:p w14:paraId="416A0CEA" w14:textId="2D2A22E0" w:rsidR="00B87DED" w:rsidRPr="005730D0" w:rsidRDefault="00B87DED" w:rsidP="005B13D3">
      <w:pPr>
        <w:pStyle w:val="H3berschrift2"/>
        <w:numPr>
          <w:ilvl w:val="0"/>
          <w:numId w:val="0"/>
        </w:numPr>
        <w:ind w:left="680" w:hanging="680"/>
        <w:rPr>
          <w:lang w:val="en-GB"/>
        </w:rPr>
      </w:pPr>
      <w:r w:rsidRPr="005730D0">
        <w:rPr>
          <w:lang w:val="en-GB"/>
        </w:rPr>
        <w:t>And here are two more tips</w:t>
      </w:r>
      <w:r w:rsidR="005B13D3" w:rsidRPr="005730D0">
        <w:rPr>
          <w:lang w:val="en-GB"/>
        </w:rPr>
        <w:t xml:space="preserve"> for you</w:t>
      </w:r>
    </w:p>
    <w:p w14:paraId="3248B1D3" w14:textId="7B076C3B" w:rsidR="00B87DED" w:rsidRPr="005730D0" w:rsidRDefault="00B87DED" w:rsidP="005B13D3">
      <w:pPr>
        <w:pStyle w:val="Flietext"/>
        <w:numPr>
          <w:ilvl w:val="0"/>
          <w:numId w:val="6"/>
        </w:numPr>
        <w:ind w:left="426"/>
        <w:rPr>
          <w:lang w:val="en-GB"/>
        </w:rPr>
      </w:pPr>
      <w:r w:rsidRPr="005730D0">
        <w:rPr>
          <w:lang w:val="en-GB"/>
        </w:rPr>
        <w:t>G</w:t>
      </w:r>
      <w:r w:rsidR="000B292D">
        <w:rPr>
          <w:lang w:val="en-GB"/>
        </w:rPr>
        <w:t>o and g</w:t>
      </w:r>
      <w:r w:rsidRPr="005730D0">
        <w:rPr>
          <w:lang w:val="en-GB"/>
        </w:rPr>
        <w:t>et your bicycle checked</w:t>
      </w:r>
      <w:r w:rsidR="000B292D">
        <w:rPr>
          <w:lang w:val="en-GB"/>
        </w:rPr>
        <w:t xml:space="preserve">: </w:t>
      </w:r>
      <w:r w:rsidRPr="005730D0">
        <w:rPr>
          <w:lang w:val="en-GB"/>
        </w:rPr>
        <w:t>If you</w:t>
      </w:r>
      <w:r w:rsidR="0023717B">
        <w:rPr>
          <w:lang w:val="en-GB"/>
        </w:rPr>
        <w:t xml:space="preserve"> booked a service with your JobRad® bicycle</w:t>
      </w:r>
      <w:r w:rsidR="009414F7">
        <w:rPr>
          <w:lang w:val="en-GB"/>
        </w:rPr>
        <w:t>,</w:t>
      </w:r>
      <w:r w:rsidRPr="005730D0">
        <w:rPr>
          <w:lang w:val="en-GB"/>
        </w:rPr>
        <w:t xml:space="preserve"> </w:t>
      </w:r>
      <w:r w:rsidR="00D72F9E">
        <w:rPr>
          <w:lang w:val="en-GB"/>
        </w:rPr>
        <w:t xml:space="preserve">this is your sign to </w:t>
      </w:r>
      <w:r w:rsidR="000B292D">
        <w:rPr>
          <w:lang w:val="en-GB"/>
        </w:rPr>
        <w:t xml:space="preserve">make an appointment </w:t>
      </w:r>
      <w:r w:rsidR="00666425">
        <w:rPr>
          <w:lang w:val="en-GB"/>
        </w:rPr>
        <w:t xml:space="preserve">at a </w:t>
      </w:r>
      <w:hyperlink r:id="rId15" w:history="1">
        <w:r w:rsidR="00666425" w:rsidRPr="00666425">
          <w:rPr>
            <w:rStyle w:val="Hyperlink"/>
            <w:lang w:val="en-GB"/>
          </w:rPr>
          <w:t xml:space="preserve">local </w:t>
        </w:r>
        <w:r w:rsidR="00CC1558" w:rsidRPr="00666425">
          <w:rPr>
            <w:rStyle w:val="Hyperlink"/>
            <w:lang w:val="en-GB"/>
          </w:rPr>
          <w:t>JobRad® retail partner</w:t>
        </w:r>
      </w:hyperlink>
      <w:r w:rsidR="00B400AC">
        <w:rPr>
          <w:lang w:val="en-GB"/>
        </w:rPr>
        <w:t xml:space="preserve"> and make use of </w:t>
      </w:r>
      <w:r w:rsidR="00BC04B3">
        <w:rPr>
          <w:lang w:val="en-GB"/>
        </w:rPr>
        <w:t>your service</w:t>
      </w:r>
      <w:r w:rsidR="00CC1558" w:rsidRPr="005730D0">
        <w:rPr>
          <w:lang w:val="en-GB"/>
        </w:rPr>
        <w:t xml:space="preserve"> </w:t>
      </w:r>
      <w:r w:rsidR="00CC1558">
        <w:rPr>
          <w:lang w:val="en-GB"/>
        </w:rPr>
        <w:t>within</w:t>
      </w:r>
      <w:r w:rsidR="00CC1558" w:rsidRPr="005730D0">
        <w:rPr>
          <w:lang w:val="en-GB"/>
        </w:rPr>
        <w:t xml:space="preserve"> the next weeks.</w:t>
      </w:r>
    </w:p>
    <w:p w14:paraId="29DAC784" w14:textId="1EBC4A9B" w:rsidR="00B87DED" w:rsidRPr="005730D0" w:rsidRDefault="00B87DED" w:rsidP="005B13D3">
      <w:pPr>
        <w:pStyle w:val="Flietext"/>
        <w:numPr>
          <w:ilvl w:val="0"/>
          <w:numId w:val="6"/>
        </w:numPr>
        <w:ind w:left="426"/>
        <w:rPr>
          <w:lang w:val="en-GB"/>
        </w:rPr>
      </w:pPr>
      <w:r w:rsidRPr="005730D0">
        <w:rPr>
          <w:lang w:val="en-GB"/>
        </w:rPr>
        <w:t xml:space="preserve">Have you already got your eye on something new? </w:t>
      </w:r>
      <w:r w:rsidR="00971EDA">
        <w:rPr>
          <w:lang w:val="en-GB"/>
        </w:rPr>
        <w:t>If not, going to</w:t>
      </w:r>
      <w:r w:rsidRPr="005730D0">
        <w:rPr>
          <w:lang w:val="en-GB"/>
        </w:rPr>
        <w:t xml:space="preserve"> a retail</w:t>
      </w:r>
      <w:r w:rsidR="00971EDA">
        <w:rPr>
          <w:lang w:val="en-GB"/>
        </w:rPr>
        <w:t xml:space="preserve"> partner</w:t>
      </w:r>
      <w:r w:rsidRPr="005730D0">
        <w:rPr>
          <w:lang w:val="en-GB"/>
        </w:rPr>
        <w:t xml:space="preserve"> for some inspiration</w:t>
      </w:r>
      <w:r w:rsidR="00971EDA">
        <w:rPr>
          <w:lang w:val="en-GB"/>
        </w:rPr>
        <w:t xml:space="preserve"> may </w:t>
      </w:r>
      <w:r w:rsidR="00132D09">
        <w:rPr>
          <w:lang w:val="en-GB"/>
        </w:rPr>
        <w:t xml:space="preserve">also </w:t>
      </w:r>
      <w:r w:rsidR="00971EDA">
        <w:rPr>
          <w:lang w:val="en-GB"/>
        </w:rPr>
        <w:t xml:space="preserve">be </w:t>
      </w:r>
      <w:r w:rsidR="00132D09">
        <w:rPr>
          <w:lang w:val="en-GB"/>
        </w:rPr>
        <w:t>for you</w:t>
      </w:r>
      <w:r w:rsidRPr="005730D0">
        <w:rPr>
          <w:lang w:val="en-GB"/>
        </w:rPr>
        <w:t>. Of course, you can order a new JobRad</w:t>
      </w:r>
      <w:r w:rsidR="00132D09">
        <w:rPr>
          <w:lang w:val="en-GB"/>
        </w:rPr>
        <w:t>®</w:t>
      </w:r>
      <w:r w:rsidRPr="005730D0">
        <w:rPr>
          <w:lang w:val="en-GB"/>
        </w:rPr>
        <w:t xml:space="preserve"> at any time. At [</w:t>
      </w:r>
      <w:r w:rsidRPr="00132D09">
        <w:rPr>
          <w:highlight w:val="lightGray"/>
          <w:lang w:val="en-GB"/>
        </w:rPr>
        <w:t>Your company</w:t>
      </w:r>
      <w:r w:rsidRPr="005730D0">
        <w:rPr>
          <w:lang w:val="en-GB"/>
        </w:rPr>
        <w:t xml:space="preserve">] you </w:t>
      </w:r>
      <w:r w:rsidR="00132D09">
        <w:rPr>
          <w:lang w:val="en-GB"/>
        </w:rPr>
        <w:t xml:space="preserve">are allowed to </w:t>
      </w:r>
      <w:r w:rsidRPr="005730D0">
        <w:rPr>
          <w:lang w:val="en-GB"/>
        </w:rPr>
        <w:t>order up to [</w:t>
      </w:r>
      <w:r w:rsidR="00132D09">
        <w:rPr>
          <w:highlight w:val="lightGray"/>
          <w:lang w:val="en-GB"/>
        </w:rPr>
        <w:t xml:space="preserve">fill in </w:t>
      </w:r>
      <w:r w:rsidRPr="00132D09">
        <w:rPr>
          <w:highlight w:val="lightGray"/>
          <w:lang w:val="en-GB"/>
        </w:rPr>
        <w:t>maximum number</w:t>
      </w:r>
      <w:r w:rsidRPr="005730D0">
        <w:rPr>
          <w:lang w:val="en-GB"/>
        </w:rPr>
        <w:t>] of JobRad</w:t>
      </w:r>
      <w:r w:rsidR="00132D09">
        <w:rPr>
          <w:lang w:val="en-GB"/>
        </w:rPr>
        <w:t>®</w:t>
      </w:r>
      <w:r w:rsidRPr="005730D0">
        <w:rPr>
          <w:lang w:val="en-GB"/>
        </w:rPr>
        <w:t xml:space="preserve"> bicycles</w:t>
      </w:r>
      <w:r w:rsidR="001A6B8F">
        <w:rPr>
          <w:lang w:val="en-GB"/>
        </w:rPr>
        <w:t xml:space="preserve"> at once</w:t>
      </w:r>
      <w:r w:rsidRPr="005730D0">
        <w:rPr>
          <w:lang w:val="en-GB"/>
        </w:rPr>
        <w:t xml:space="preserve">. </w:t>
      </w:r>
    </w:p>
    <w:p w14:paraId="4924E0F4" w14:textId="77777777" w:rsidR="00B87DED" w:rsidRPr="005730D0" w:rsidRDefault="00B87DED" w:rsidP="00B87DED">
      <w:pPr>
        <w:pStyle w:val="Flietext"/>
        <w:rPr>
          <w:lang w:val="en-GB"/>
        </w:rPr>
      </w:pPr>
    </w:p>
    <w:p w14:paraId="606044F5" w14:textId="77777777" w:rsidR="001A6B8F" w:rsidRDefault="00B87DED" w:rsidP="001A6B8F">
      <w:pPr>
        <w:pStyle w:val="H3berschrift2"/>
        <w:numPr>
          <w:ilvl w:val="0"/>
          <w:numId w:val="0"/>
        </w:numPr>
        <w:ind w:left="680" w:hanging="680"/>
        <w:rPr>
          <w:lang w:val="en-GB"/>
        </w:rPr>
      </w:pPr>
      <w:r w:rsidRPr="005730D0">
        <w:rPr>
          <w:lang w:val="en-GB"/>
        </w:rPr>
        <w:t>Any questions</w:t>
      </w:r>
      <w:r w:rsidR="001A6B8F">
        <w:rPr>
          <w:lang w:val="en-GB"/>
        </w:rPr>
        <w:t xml:space="preserve"> left? </w:t>
      </w:r>
    </w:p>
    <w:p w14:paraId="72972D67" w14:textId="77777777" w:rsidR="003910F9" w:rsidRDefault="001A6B8F" w:rsidP="00B87DED">
      <w:pPr>
        <w:pStyle w:val="Flietext"/>
        <w:rPr>
          <w:lang w:val="en-GB"/>
        </w:rPr>
      </w:pPr>
      <w:r>
        <w:rPr>
          <w:lang w:val="en-GB"/>
        </w:rPr>
        <w:t>The</w:t>
      </w:r>
      <w:r w:rsidR="00B87DED" w:rsidRPr="005730D0">
        <w:rPr>
          <w:lang w:val="en-GB"/>
        </w:rPr>
        <w:t xml:space="preserve"> JobRad</w:t>
      </w:r>
      <w:r>
        <w:rPr>
          <w:lang w:val="en-GB"/>
        </w:rPr>
        <w:t>®</w:t>
      </w:r>
      <w:r w:rsidR="00B87DED" w:rsidRPr="005730D0">
        <w:rPr>
          <w:lang w:val="en-GB"/>
        </w:rPr>
        <w:t xml:space="preserve"> support team </w:t>
      </w:r>
      <w:r>
        <w:rPr>
          <w:lang w:val="en-GB"/>
        </w:rPr>
        <w:t>is</w:t>
      </w:r>
      <w:r w:rsidR="00B87DED" w:rsidRPr="005730D0">
        <w:rPr>
          <w:lang w:val="en-GB"/>
        </w:rPr>
        <w:t xml:space="preserve"> </w:t>
      </w:r>
      <w:r w:rsidR="00412024">
        <w:rPr>
          <w:lang w:val="en-GB"/>
        </w:rPr>
        <w:t>happy to help</w:t>
      </w:r>
      <w:r w:rsidR="00B87DED" w:rsidRPr="005730D0">
        <w:rPr>
          <w:lang w:val="en-GB"/>
        </w:rPr>
        <w:t xml:space="preserve"> you from M</w:t>
      </w:r>
      <w:r w:rsidR="008E6BCE">
        <w:rPr>
          <w:lang w:val="en-GB"/>
        </w:rPr>
        <w:t>onday till Friday</w:t>
      </w:r>
      <w:r w:rsidR="003910F9">
        <w:rPr>
          <w:lang w:val="en-GB"/>
        </w:rPr>
        <w:t>:</w:t>
      </w:r>
    </w:p>
    <w:p w14:paraId="31E6A366" w14:textId="4671440C" w:rsidR="003910F9" w:rsidRDefault="003910F9" w:rsidP="003910F9">
      <w:pPr>
        <w:pStyle w:val="Flietext"/>
        <w:tabs>
          <w:tab w:val="left" w:pos="851"/>
        </w:tabs>
        <w:rPr>
          <w:lang w:val="en-GB"/>
        </w:rPr>
      </w:pPr>
      <w:r>
        <w:rPr>
          <w:lang w:val="en-GB"/>
        </w:rPr>
        <w:t>Tel:</w:t>
      </w:r>
      <w:r>
        <w:rPr>
          <w:lang w:val="en-GB"/>
        </w:rPr>
        <w:tab/>
        <w:t xml:space="preserve">+49 </w:t>
      </w:r>
      <w:r w:rsidR="00B87DED" w:rsidRPr="005730D0">
        <w:rPr>
          <w:lang w:val="en-GB"/>
        </w:rPr>
        <w:t>761 205515-900</w:t>
      </w:r>
    </w:p>
    <w:p w14:paraId="03FD3C77" w14:textId="012FD7EA" w:rsidR="004131CD" w:rsidRPr="0050219B" w:rsidRDefault="003910F9" w:rsidP="0007528D">
      <w:pPr>
        <w:pStyle w:val="Flietext"/>
        <w:tabs>
          <w:tab w:val="left" w:pos="851"/>
        </w:tabs>
        <w:rPr>
          <w:lang w:val="en-GB"/>
        </w:rPr>
      </w:pPr>
      <w:r>
        <w:rPr>
          <w:lang w:val="en-GB"/>
        </w:rPr>
        <w:t>E-m</w:t>
      </w:r>
      <w:r w:rsidR="00B87DED" w:rsidRPr="005730D0">
        <w:rPr>
          <w:lang w:val="en-GB"/>
        </w:rPr>
        <w:t>ail</w:t>
      </w:r>
      <w:r>
        <w:rPr>
          <w:lang w:val="en-GB"/>
        </w:rPr>
        <w:t>:</w:t>
      </w:r>
      <w:r>
        <w:rPr>
          <w:lang w:val="en-GB"/>
        </w:rPr>
        <w:tab/>
        <w:t>s</w:t>
      </w:r>
      <w:r w:rsidR="00B87DED" w:rsidRPr="005730D0">
        <w:rPr>
          <w:lang w:val="en-GB"/>
        </w:rPr>
        <w:t>upport@jobrad.org</w:t>
      </w:r>
    </w:p>
    <w:sectPr w:rsidR="004131CD" w:rsidRPr="0050219B" w:rsidSect="00426C29">
      <w:head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6-24T19:48:00Z" w:initials="LMB">
    <w:p w14:paraId="232876A9" w14:textId="77777777" w:rsidR="0050219B" w:rsidRDefault="003910F9" w:rsidP="0050219B">
      <w:pPr>
        <w:pStyle w:val="Kommentartext"/>
      </w:pPr>
      <w:r>
        <w:rPr>
          <w:rStyle w:val="Kommentarzeichen"/>
        </w:rPr>
        <w:annotationRef/>
      </w:r>
      <w:r w:rsidR="0050219B">
        <w:rPr>
          <w:color w:val="2B373D"/>
        </w:rPr>
        <w:t>Hinterlegen Sie hier den Link zum individuellen meinJobRad</w:t>
      </w:r>
      <w:r w:rsidR="0050219B">
        <w:rPr>
          <w:b/>
          <w:bCs/>
          <w:color w:val="2B373D"/>
        </w:rPr>
        <w:t>®</w:t>
      </w:r>
      <w:r w:rsidR="0050219B">
        <w:rPr>
          <w:color w:val="2B373D"/>
        </w:rPr>
        <w:t>-Portal Ihrer Firma. Enter the link to your company's individual meinJobRad®-portal here.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232876A9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C94DB13" w16cex:dateUtc="2025-06-24T17:4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32876A9" w16cid:durableId="4C94DB1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B303B1" w14:textId="77777777" w:rsidR="004131CD" w:rsidRDefault="004131CD" w:rsidP="00677591"/>
  </w:endnote>
  <w:endnote w:type="continuationSeparator" w:id="0">
    <w:p w14:paraId="2869DA79" w14:textId="77777777" w:rsidR="004131CD" w:rsidRDefault="004131CD" w:rsidP="00677591"/>
  </w:endnote>
  <w:endnote w:type="continuationNotice" w:id="1">
    <w:p w14:paraId="13BD13CE" w14:textId="77777777" w:rsidR="004131CD" w:rsidRDefault="004131C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89DA82" w14:textId="77777777" w:rsidR="004131CD" w:rsidRDefault="004131CD" w:rsidP="00677591"/>
  </w:footnote>
  <w:footnote w:type="continuationSeparator" w:id="0">
    <w:p w14:paraId="1497E000" w14:textId="77777777" w:rsidR="004131CD" w:rsidRDefault="004131CD" w:rsidP="00677591"/>
  </w:footnote>
  <w:footnote w:type="continuationNotice" w:id="1">
    <w:p w14:paraId="3E2EF282" w14:textId="77777777" w:rsidR="004131CD" w:rsidRDefault="004131C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35B4BC7E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45F2A5AD" wp14:editId="08CAA6D5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8B6DB5"/>
    <w:multiLevelType w:val="hybridMultilevel"/>
    <w:tmpl w:val="238E67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2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" w15:restartNumberingAfterBreak="0">
    <w:nsid w:val="56F24D5F"/>
    <w:multiLevelType w:val="hybridMultilevel"/>
    <w:tmpl w:val="12A4A25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B76FBE"/>
    <w:multiLevelType w:val="hybridMultilevel"/>
    <w:tmpl w:val="27FC73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1"/>
  </w:num>
  <w:num w:numId="2" w16cid:durableId="1277447425">
    <w:abstractNumId w:val="2"/>
  </w:num>
  <w:num w:numId="3" w16cid:durableId="7540132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67208566">
    <w:abstractNumId w:val="4"/>
  </w:num>
  <w:num w:numId="5" w16cid:durableId="1670475568">
    <w:abstractNumId w:val="3"/>
  </w:num>
  <w:num w:numId="6" w16cid:durableId="11583399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31CD"/>
    <w:rsid w:val="0000602B"/>
    <w:rsid w:val="00021768"/>
    <w:rsid w:val="00041EB1"/>
    <w:rsid w:val="00074CAB"/>
    <w:rsid w:val="0007528D"/>
    <w:rsid w:val="000B292D"/>
    <w:rsid w:val="00127B30"/>
    <w:rsid w:val="00132D09"/>
    <w:rsid w:val="001427B8"/>
    <w:rsid w:val="00144E35"/>
    <w:rsid w:val="0015061A"/>
    <w:rsid w:val="00156617"/>
    <w:rsid w:val="00184E74"/>
    <w:rsid w:val="00197C9B"/>
    <w:rsid w:val="001A6B8F"/>
    <w:rsid w:val="001D4AD8"/>
    <w:rsid w:val="001E2972"/>
    <w:rsid w:val="001F34DC"/>
    <w:rsid w:val="0022513B"/>
    <w:rsid w:val="0023717B"/>
    <w:rsid w:val="002C0C77"/>
    <w:rsid w:val="002C116A"/>
    <w:rsid w:val="002E04C3"/>
    <w:rsid w:val="002E6B39"/>
    <w:rsid w:val="002F38D9"/>
    <w:rsid w:val="00310872"/>
    <w:rsid w:val="00352F7F"/>
    <w:rsid w:val="00361887"/>
    <w:rsid w:val="003910F9"/>
    <w:rsid w:val="00394862"/>
    <w:rsid w:val="003A067D"/>
    <w:rsid w:val="003B7D06"/>
    <w:rsid w:val="00412024"/>
    <w:rsid w:val="004131CD"/>
    <w:rsid w:val="00420B62"/>
    <w:rsid w:val="004245F6"/>
    <w:rsid w:val="00426C29"/>
    <w:rsid w:val="004C060E"/>
    <w:rsid w:val="004C30F8"/>
    <w:rsid w:val="0050219B"/>
    <w:rsid w:val="00532844"/>
    <w:rsid w:val="005441DC"/>
    <w:rsid w:val="005730D0"/>
    <w:rsid w:val="005B13D3"/>
    <w:rsid w:val="005B31BB"/>
    <w:rsid w:val="005E415D"/>
    <w:rsid w:val="00607ECB"/>
    <w:rsid w:val="0061551F"/>
    <w:rsid w:val="00642109"/>
    <w:rsid w:val="00666425"/>
    <w:rsid w:val="00670460"/>
    <w:rsid w:val="00677591"/>
    <w:rsid w:val="0068413E"/>
    <w:rsid w:val="006E0287"/>
    <w:rsid w:val="006F536B"/>
    <w:rsid w:val="00712BB4"/>
    <w:rsid w:val="008E6B06"/>
    <w:rsid w:val="008E6BCE"/>
    <w:rsid w:val="009414F7"/>
    <w:rsid w:val="00971EDA"/>
    <w:rsid w:val="00972AE3"/>
    <w:rsid w:val="009858DE"/>
    <w:rsid w:val="009C28CF"/>
    <w:rsid w:val="009E4133"/>
    <w:rsid w:val="009F0C4D"/>
    <w:rsid w:val="00A57B4E"/>
    <w:rsid w:val="00B400AC"/>
    <w:rsid w:val="00B87DED"/>
    <w:rsid w:val="00BC04B3"/>
    <w:rsid w:val="00BC7612"/>
    <w:rsid w:val="00BD1378"/>
    <w:rsid w:val="00BD3176"/>
    <w:rsid w:val="00C66798"/>
    <w:rsid w:val="00CA247E"/>
    <w:rsid w:val="00CB56C4"/>
    <w:rsid w:val="00CC1558"/>
    <w:rsid w:val="00D14811"/>
    <w:rsid w:val="00D72F9E"/>
    <w:rsid w:val="00D9593C"/>
    <w:rsid w:val="00DC5AC8"/>
    <w:rsid w:val="00E06D50"/>
    <w:rsid w:val="00E34CCD"/>
    <w:rsid w:val="00E54CD3"/>
    <w:rsid w:val="00E94D43"/>
    <w:rsid w:val="00E95CE6"/>
    <w:rsid w:val="00EA1F24"/>
    <w:rsid w:val="00F05CAB"/>
    <w:rsid w:val="00F25534"/>
    <w:rsid w:val="00F526C7"/>
    <w:rsid w:val="00F610CF"/>
    <w:rsid w:val="00FE5BDA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08A4A9"/>
  <w15:chartTrackingRefBased/>
  <w15:docId w15:val="{2A3A30A2-5667-4B8E-8983-5B8C4428D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rsid w:val="004131C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4131C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131C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4131C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131C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https://www.jobrad.org/haendlersuch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3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3F040C7-1F1E-4AD7-9773-ECE0A710C2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1</Pages>
  <Words>316</Words>
  <Characters>1993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Vorlage Informationen regulaeres Vertragsende (End of leasing period EN-Version)</dc:title>
  <dc:subject/>
  <dc:creator>JobRad GmbH</dc:creator>
  <cp:keywords/>
  <dc:description/>
  <cp:lastModifiedBy>JobRad GmbH</cp:lastModifiedBy>
  <cp:revision>54</cp:revision>
  <dcterms:created xsi:type="dcterms:W3CDTF">2025-06-24T17:50:00Z</dcterms:created>
  <dcterms:modified xsi:type="dcterms:W3CDTF">2025-06-24T20:34:00Z</dcterms:modified>
  <dc:language>Englisch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