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13EBD3" w14:textId="7DBD6049" w:rsidR="003A067D" w:rsidRDefault="00A66028" w:rsidP="00A66028">
      <w:pPr>
        <w:pStyle w:val="Titel"/>
      </w:pPr>
      <w:r>
        <w:t>Neue Servicepakete: Interne Info – Auswahl Komfort/Unlimited (Du-Version)</w:t>
      </w:r>
    </w:p>
    <w:p w14:paraId="2AACE2EE" w14:textId="6C166B67" w:rsidR="000E79B8" w:rsidRPr="00C40FB4" w:rsidRDefault="000E79B8" w:rsidP="000E79B8">
      <w:pPr>
        <w:pStyle w:val="H2berschrift1"/>
        <w:numPr>
          <w:ilvl w:val="0"/>
          <w:numId w:val="0"/>
        </w:numPr>
      </w:pPr>
      <w:r w:rsidRPr="00C40FB4">
        <w:t>Neue JobRad</w:t>
      </w:r>
      <w:r w:rsidRPr="005A338E">
        <w:rPr>
          <w:vertAlign w:val="superscript"/>
        </w:rPr>
        <w:t>®</w:t>
      </w:r>
      <w:r w:rsidRPr="00C40FB4">
        <w:t>-Servicepakete: Komfort</w:t>
      </w:r>
      <w:r>
        <w:t xml:space="preserve"> oder Unlimited</w:t>
      </w:r>
      <w:r w:rsidRPr="00C40FB4">
        <w:t>?</w:t>
      </w:r>
      <w:r w:rsidR="00F0466C">
        <w:br/>
      </w:r>
      <w:r w:rsidRPr="00C40FB4">
        <w:t>Du entscheidest!</w:t>
      </w:r>
    </w:p>
    <w:p w14:paraId="458A9E00" w14:textId="77777777" w:rsidR="000E79B8" w:rsidRDefault="000E79B8" w:rsidP="000E79B8">
      <w:pPr>
        <w:pStyle w:val="Flietext"/>
      </w:pPr>
    </w:p>
    <w:p w14:paraId="71DC4229" w14:textId="77777777" w:rsidR="000E79B8" w:rsidRDefault="000E79B8" w:rsidP="000E79B8">
      <w:pPr>
        <w:pStyle w:val="Flietext"/>
      </w:pPr>
      <w:proofErr w:type="spellStart"/>
      <w:proofErr w:type="gramStart"/>
      <w:r>
        <w:t>Liebe:r</w:t>
      </w:r>
      <w:proofErr w:type="spellEnd"/>
      <w:proofErr w:type="gramEnd"/>
      <w:r>
        <w:t xml:space="preserve"> [</w:t>
      </w:r>
      <w:proofErr w:type="spellStart"/>
      <w:r w:rsidRPr="002D2D37">
        <w:rPr>
          <w:highlight w:val="lightGray"/>
        </w:rPr>
        <w:t>Mitarbeiter:in</w:t>
      </w:r>
      <w:proofErr w:type="spellEnd"/>
      <w:r>
        <w:t>],</w:t>
      </w:r>
    </w:p>
    <w:p w14:paraId="29E308C5" w14:textId="77777777" w:rsidR="000E79B8" w:rsidRDefault="000E79B8" w:rsidP="000E79B8">
      <w:pPr>
        <w:pStyle w:val="Flietext"/>
      </w:pPr>
    </w:p>
    <w:p w14:paraId="05D43A5F" w14:textId="23386455" w:rsidR="000E79B8" w:rsidRPr="00AF4EF6" w:rsidRDefault="000E79B8" w:rsidP="000E79B8">
      <w:pPr>
        <w:pStyle w:val="Flietext"/>
      </w:pPr>
      <w:r>
        <w:t xml:space="preserve">unser Dienstrad-Benefit erhält ein Upgrade: Ab sofort stehen dir bei Bestellung eines </w:t>
      </w:r>
      <w:proofErr w:type="spellStart"/>
      <w:r>
        <w:t>JobRads</w:t>
      </w:r>
      <w:proofErr w:type="spellEnd"/>
      <w:r>
        <w:t xml:space="preserve"> </w:t>
      </w:r>
      <w:r w:rsidRPr="009B33DD">
        <w:rPr>
          <w:b/>
          <w:bCs/>
        </w:rPr>
        <w:t>die neuen Servicepakete Komfort</w:t>
      </w:r>
      <w:r>
        <w:rPr>
          <w:b/>
          <w:bCs/>
        </w:rPr>
        <w:t xml:space="preserve"> und Unlimited</w:t>
      </w:r>
      <w:r w:rsidRPr="009B33DD">
        <w:rPr>
          <w:b/>
          <w:bCs/>
        </w:rPr>
        <w:t xml:space="preserve"> </w:t>
      </w:r>
      <w:r>
        <w:t>zur Verfügung. Damit bekommst du noch bessere Leistungen, mehr Flexibilität und eine</w:t>
      </w:r>
      <w:r w:rsidR="003832E7">
        <w:t>n</w:t>
      </w:r>
      <w:r>
        <w:t xml:space="preserve"> Rundum-Sorglos-Service – perfekt angepasst an dein Rad und deinen Alltag.</w:t>
      </w:r>
    </w:p>
    <w:p w14:paraId="39D008F5" w14:textId="77777777" w:rsidR="000E79B8" w:rsidRDefault="000E79B8" w:rsidP="000E79B8">
      <w:pPr>
        <w:pStyle w:val="Flietext"/>
      </w:pPr>
    </w:p>
    <w:p w14:paraId="7CF46C8D" w14:textId="77777777" w:rsidR="000E79B8" w:rsidRDefault="000E79B8" w:rsidP="000E79B8">
      <w:pPr>
        <w:pStyle w:val="H3berschrift2"/>
        <w:numPr>
          <w:ilvl w:val="0"/>
          <w:numId w:val="0"/>
        </w:numPr>
        <w:ind w:left="680" w:hanging="680"/>
      </w:pPr>
      <w:r>
        <w:t>Die neuen JobRad</w:t>
      </w:r>
      <w:r w:rsidRPr="00EE475A">
        <w:rPr>
          <w:vertAlign w:val="superscript"/>
        </w:rPr>
        <w:t>®</w:t>
      </w:r>
      <w:r>
        <w:t>-Servicepakete im Überblick:</w:t>
      </w:r>
    </w:p>
    <w:p w14:paraId="650CBA4E" w14:textId="77777777" w:rsidR="000E79B8" w:rsidRDefault="000E79B8" w:rsidP="000E79B8">
      <w:pPr>
        <w:pStyle w:val="H4Zwischenberschrift"/>
      </w:pPr>
      <w:r>
        <w:t>Komfort: Mehr Leistung, mehr Sicherheit</w:t>
      </w:r>
    </w:p>
    <w:p w14:paraId="2C2B5F0F" w14:textId="77777777" w:rsidR="00422A05" w:rsidRDefault="00422A05" w:rsidP="00BB4C8A">
      <w:pPr>
        <w:pStyle w:val="Listenabsatz"/>
        <w:numPr>
          <w:ilvl w:val="0"/>
          <w:numId w:val="8"/>
        </w:numPr>
      </w:pPr>
      <w:r>
        <w:t>D</w:t>
      </w:r>
      <w:r w:rsidR="006D77CD" w:rsidRPr="006C335C">
        <w:t xml:space="preserve">ie erste Wahl für </w:t>
      </w:r>
      <w:proofErr w:type="spellStart"/>
      <w:proofErr w:type="gramStart"/>
      <w:r w:rsidR="006D77CD" w:rsidRPr="006C335C">
        <w:t>Alltagsfahrer:innen</w:t>
      </w:r>
      <w:proofErr w:type="spellEnd"/>
      <w:proofErr w:type="gramEnd"/>
      <w:r w:rsidR="006D77CD">
        <w:t>: Das Servicepaket Komfort beinhaltet jährliche</w:t>
      </w:r>
      <w:r w:rsidR="006D77CD" w:rsidRPr="006C335C">
        <w:t xml:space="preserve"> Inspektionen</w:t>
      </w:r>
      <w:r w:rsidR="006D77CD">
        <w:t xml:space="preserve">, damit du dich auf die Sicherheit deines </w:t>
      </w:r>
      <w:proofErr w:type="spellStart"/>
      <w:r w:rsidR="006D77CD">
        <w:t>JobRads</w:t>
      </w:r>
      <w:proofErr w:type="spellEnd"/>
      <w:r w:rsidR="006D77CD">
        <w:t xml:space="preserve"> verlassen kannst. </w:t>
      </w:r>
    </w:p>
    <w:p w14:paraId="1E10EAC0" w14:textId="6007F413" w:rsidR="000E79B8" w:rsidRDefault="006D77CD" w:rsidP="00BB4C8A">
      <w:pPr>
        <w:pStyle w:val="Listenabsatz"/>
        <w:numPr>
          <w:ilvl w:val="0"/>
          <w:numId w:val="8"/>
        </w:numPr>
      </w:pPr>
      <w:r>
        <w:t xml:space="preserve">Zusätzlich bekommst du </w:t>
      </w:r>
      <w:r w:rsidRPr="006C335C">
        <w:t>großzügige Budgets für Reparaturen und Verschleißteile</w:t>
      </w:r>
      <w:r>
        <w:t xml:space="preserve"> – </w:t>
      </w:r>
      <w:r w:rsidRPr="006C335C">
        <w:t xml:space="preserve">ideal angepasst </w:t>
      </w:r>
      <w:r w:rsidRPr="00115BCC">
        <w:t xml:space="preserve">an eine </w:t>
      </w:r>
      <w:r>
        <w:t>regelmäßige</w:t>
      </w:r>
      <w:r w:rsidRPr="00115BCC">
        <w:t xml:space="preserve"> Nutzung deines Rads</w:t>
      </w:r>
      <w:r w:rsidRPr="006C335C">
        <w:t>.</w:t>
      </w:r>
    </w:p>
    <w:p w14:paraId="1087AA00" w14:textId="77777777" w:rsidR="00AF2F78" w:rsidRDefault="00AF2F78" w:rsidP="00AF2F78">
      <w:pPr>
        <w:pStyle w:val="H4Zwischenberschrift"/>
      </w:pPr>
      <w:r>
        <w:t>Unlimited: Das Rundum-Sorglos-Paket</w:t>
      </w:r>
    </w:p>
    <w:p w14:paraId="3F9174F4" w14:textId="77777777" w:rsidR="00AF2F78" w:rsidRDefault="00AF2F78" w:rsidP="00AF2F78">
      <w:pPr>
        <w:pStyle w:val="Flietext"/>
        <w:numPr>
          <w:ilvl w:val="0"/>
          <w:numId w:val="7"/>
        </w:numPr>
      </w:pPr>
      <w:r>
        <w:t>Akkuverschleiß oder häufige Werkstattbesuche? Nichts kann dich ins Schwitzen bringen: Neben den jährlichen Inspektionen sind auch alle Reparaturen und Verschleißteile inklusive.</w:t>
      </w:r>
    </w:p>
    <w:p w14:paraId="0A0A7D8D" w14:textId="70623AB4" w:rsidR="000E79B8" w:rsidRDefault="00DF481B" w:rsidP="00DF481B">
      <w:pPr>
        <w:numPr>
          <w:ilvl w:val="0"/>
          <w:numId w:val="7"/>
        </w:numPr>
        <w:spacing w:after="160" w:line="259" w:lineRule="auto"/>
      </w:pPr>
      <w:r>
        <w:t xml:space="preserve">Für </w:t>
      </w:r>
      <w:proofErr w:type="spellStart"/>
      <w:proofErr w:type="gramStart"/>
      <w:r>
        <w:t>Vielfahrer:innen</w:t>
      </w:r>
      <w:proofErr w:type="spellEnd"/>
      <w:proofErr w:type="gramEnd"/>
      <w:r>
        <w:t>, die radeln, bis die Bremsen glühen</w:t>
      </w:r>
      <w:r w:rsidRPr="001603EA">
        <w:t xml:space="preserve"> oder </w:t>
      </w:r>
      <w:proofErr w:type="spellStart"/>
      <w:proofErr w:type="gramStart"/>
      <w:r>
        <w:t>stolze:r</w:t>
      </w:r>
      <w:proofErr w:type="spellEnd"/>
      <w:proofErr w:type="gramEnd"/>
      <w:r>
        <w:t xml:space="preserve"> </w:t>
      </w:r>
      <w:proofErr w:type="spellStart"/>
      <w:r>
        <w:t>Besitzer:</w:t>
      </w:r>
      <w:proofErr w:type="gramStart"/>
      <w:r>
        <w:t>in</w:t>
      </w:r>
      <w:proofErr w:type="spellEnd"/>
      <w:r>
        <w:t xml:space="preserve"> eines kostspieligeren Modells</w:t>
      </w:r>
      <w:proofErr w:type="gramEnd"/>
      <w:r>
        <w:t xml:space="preserve"> sind</w:t>
      </w:r>
      <w:r w:rsidRPr="001603EA">
        <w:t xml:space="preserve"> –</w:t>
      </w:r>
      <w:r>
        <w:t xml:space="preserve"> Unlimited schützt vor</w:t>
      </w:r>
      <w:r w:rsidRPr="001603EA">
        <w:t xml:space="preserve"> ungeplante</w:t>
      </w:r>
      <w:r>
        <w:t>n</w:t>
      </w:r>
      <w:r w:rsidRPr="001603EA">
        <w:t xml:space="preserve"> Zusatzkosten. </w:t>
      </w:r>
    </w:p>
    <w:p w14:paraId="4F7F4DBC" w14:textId="4190D704" w:rsidR="000E79B8" w:rsidRDefault="000346AE" w:rsidP="000E79B8">
      <w:pPr>
        <w:pStyle w:val="H3berschrift2"/>
        <w:numPr>
          <w:ilvl w:val="0"/>
          <w:numId w:val="0"/>
        </w:numPr>
        <w:ind w:left="680" w:hanging="680"/>
      </w:pPr>
      <w:r>
        <w:t>Deshalb lohnen sich</w:t>
      </w:r>
      <w:r w:rsidR="000E79B8">
        <w:t xml:space="preserve"> die neuen Pakete</w:t>
      </w:r>
    </w:p>
    <w:p w14:paraId="61D5F206" w14:textId="77777777" w:rsidR="000E79B8" w:rsidRDefault="000E79B8" w:rsidP="000E79B8">
      <w:pPr>
        <w:pStyle w:val="Flietext"/>
        <w:numPr>
          <w:ilvl w:val="0"/>
          <w:numId w:val="4"/>
        </w:numPr>
      </w:pPr>
      <w:r w:rsidRPr="48813F4B">
        <w:rPr>
          <w:b/>
          <w:bCs/>
        </w:rPr>
        <w:t>Inspektionen inklusive</w:t>
      </w:r>
      <w:r>
        <w:t xml:space="preserve">: egal, welches Paket du buchst. Und: Die Höhe des Inspektionsbudgets richtet sich ab sofort nach deinem </w:t>
      </w:r>
      <w:proofErr w:type="spellStart"/>
      <w:r>
        <w:t>Radtyp</w:t>
      </w:r>
      <w:proofErr w:type="spellEnd"/>
      <w:r>
        <w:t>. Aufwändigere Inspektion? Höheres Budget!</w:t>
      </w:r>
    </w:p>
    <w:p w14:paraId="67B2AA04" w14:textId="77777777" w:rsidR="000E79B8" w:rsidRDefault="000E79B8" w:rsidP="000E79B8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Mehr Budget für Reparaturen und Verschleiß</w:t>
      </w:r>
      <w:r>
        <w:t xml:space="preserve">: Vom gelegentlich genutzten Gravelbike bis zum vielgefahrenen E-Lastenrad – die neuen Services richten sich nach Typ, Nutzung und Wertigkeit deines Rads. </w:t>
      </w:r>
    </w:p>
    <w:p w14:paraId="4C31537D" w14:textId="1420245E" w:rsidR="000E79B8" w:rsidRDefault="000E79B8" w:rsidP="000E79B8">
      <w:pPr>
        <w:pStyle w:val="Flietext"/>
        <w:numPr>
          <w:ilvl w:val="0"/>
          <w:numId w:val="4"/>
        </w:numPr>
      </w:pPr>
      <w:r w:rsidRPr="00640EEB">
        <w:rPr>
          <w:b/>
          <w:bCs/>
        </w:rPr>
        <w:t>Kein Aufwand, keine Sorgen</w:t>
      </w:r>
      <w:r>
        <w:t xml:space="preserve">: Dein Rad ist </w:t>
      </w:r>
      <w:r w:rsidR="00AF2F78">
        <w:t xml:space="preserve">immer </w:t>
      </w:r>
      <w:r>
        <w:t xml:space="preserve">bestens versorgt. So kannst du dich </w:t>
      </w:r>
      <w:proofErr w:type="gramStart"/>
      <w:r>
        <w:t xml:space="preserve">voll und ganz </w:t>
      </w:r>
      <w:proofErr w:type="gramEnd"/>
      <w:r>
        <w:t>auf deine Fahrfreude konzentrieren.</w:t>
      </w:r>
    </w:p>
    <w:p w14:paraId="1B5CBBCD" w14:textId="77777777" w:rsidR="000E79B8" w:rsidRDefault="000E79B8" w:rsidP="000E79B8">
      <w:pPr>
        <w:pStyle w:val="Flietext"/>
      </w:pPr>
    </w:p>
    <w:p w14:paraId="4F9D75B2" w14:textId="77777777" w:rsidR="000E79B8" w:rsidRDefault="000E79B8" w:rsidP="000E79B8">
      <w:pPr>
        <w:pStyle w:val="H3berschrift2"/>
        <w:numPr>
          <w:ilvl w:val="0"/>
          <w:numId w:val="0"/>
        </w:numPr>
        <w:ind w:left="680" w:hanging="680"/>
      </w:pPr>
      <w:r>
        <w:lastRenderedPageBreak/>
        <w:t>[</w:t>
      </w:r>
      <w:r w:rsidRPr="00C0468A">
        <w:rPr>
          <w:highlight w:val="lightGray"/>
        </w:rPr>
        <w:t>Ihre Firma</w:t>
      </w:r>
      <w:r>
        <w:t>] stärkt dir den Rücken:</w:t>
      </w:r>
    </w:p>
    <w:p w14:paraId="24FEECE7" w14:textId="28CF90D3" w:rsidR="007E6A75" w:rsidRDefault="007E6A75" w:rsidP="007E6A75">
      <w:pPr>
        <w:pStyle w:val="Flietext"/>
      </w:pPr>
      <w:r>
        <w:t>[</w:t>
      </w:r>
      <w:r w:rsidRPr="00C0468A">
        <w:rPr>
          <w:highlight w:val="lightGray"/>
        </w:rPr>
        <w:t xml:space="preserve">Wir übernehmen die gesamten Kosten für das von dir gewählte Servicepaket. / Wir </w:t>
      </w:r>
      <w:r>
        <w:rPr>
          <w:highlight w:val="lightGray"/>
        </w:rPr>
        <w:t xml:space="preserve">bezuschussen das </w:t>
      </w:r>
      <w:r w:rsidRPr="00C0468A">
        <w:rPr>
          <w:highlight w:val="lightGray"/>
        </w:rPr>
        <w:t xml:space="preserve">Servicepaket Komfort </w:t>
      </w:r>
      <w:r>
        <w:rPr>
          <w:highlight w:val="lightGray"/>
        </w:rPr>
        <w:t>und Unlimited mit</w:t>
      </w:r>
      <w:r w:rsidRPr="00C0468A">
        <w:rPr>
          <w:highlight w:val="lightGray"/>
        </w:rPr>
        <w:t xml:space="preserve"> </w:t>
      </w:r>
      <w:r>
        <w:rPr>
          <w:highlight w:val="lightGray"/>
        </w:rPr>
        <w:t xml:space="preserve">einem Betrag in Höhe von </w:t>
      </w:r>
      <w:r w:rsidRPr="00C0468A">
        <w:rPr>
          <w:highlight w:val="lightGray"/>
        </w:rPr>
        <w:t>XX € / XX %</w:t>
      </w:r>
      <w:r>
        <w:rPr>
          <w:highlight w:val="lightGray"/>
        </w:rPr>
        <w:t xml:space="preserve"> der Service-Rate</w:t>
      </w:r>
      <w:r w:rsidRPr="00C0468A">
        <w:rPr>
          <w:highlight w:val="lightGray"/>
        </w:rPr>
        <w:t>.</w:t>
      </w:r>
      <w:r>
        <w:t>]</w:t>
      </w:r>
    </w:p>
    <w:p w14:paraId="670507A2" w14:textId="77777777" w:rsidR="000E79B8" w:rsidRDefault="000E79B8" w:rsidP="000E79B8">
      <w:pPr>
        <w:pStyle w:val="Flietext"/>
      </w:pPr>
    </w:p>
    <w:p w14:paraId="4702B2BC" w14:textId="77777777" w:rsidR="000E79B8" w:rsidRDefault="000E79B8" w:rsidP="000E79B8">
      <w:pPr>
        <w:pStyle w:val="H3berschrift2"/>
        <w:numPr>
          <w:ilvl w:val="0"/>
          <w:numId w:val="0"/>
        </w:numPr>
        <w:ind w:left="680" w:hanging="680"/>
      </w:pPr>
      <w:r>
        <w:t>Du fährst schon JobRad</w:t>
      </w:r>
      <w:r w:rsidRPr="00EE475A">
        <w:rPr>
          <w:vertAlign w:val="superscript"/>
        </w:rPr>
        <w:t>®</w:t>
      </w:r>
      <w:r>
        <w:t xml:space="preserve">? </w:t>
      </w:r>
    </w:p>
    <w:p w14:paraId="4D8FAAD1" w14:textId="77777777" w:rsidR="000E79B8" w:rsidRDefault="000E79B8" w:rsidP="000E79B8">
      <w:pPr>
        <w:pStyle w:val="Flietext"/>
      </w:pPr>
      <w:r>
        <w:t xml:space="preserve">Die neuen Servicepakete sind </w:t>
      </w:r>
      <w:r w:rsidRPr="58877035">
        <w:rPr>
          <w:b/>
          <w:bCs/>
        </w:rPr>
        <w:t>ab sofort für alle neuen Einzel-Leasingverträge verfügbar</w:t>
      </w:r>
      <w:r>
        <w:t>. Hast du für dein aktuelles JobRad</w:t>
      </w:r>
      <w:r w:rsidRPr="00EE475A">
        <w:rPr>
          <w:vertAlign w:val="superscript"/>
        </w:rPr>
        <w:t>®</w:t>
      </w:r>
      <w:r>
        <w:t xml:space="preserve"> einen Service hinzugebucht, bleiben dir die vereinbarten Leistungen erhalten, bis dein Leasing endet. Sobald du ein neues JobRad</w:t>
      </w:r>
      <w:r w:rsidRPr="00EE475A">
        <w:rPr>
          <w:vertAlign w:val="superscript"/>
        </w:rPr>
        <w:t>®</w:t>
      </w:r>
      <w:r>
        <w:t xml:space="preserve"> beantragst, profitierst auch du von den neuen JobRad</w:t>
      </w:r>
      <w:r w:rsidRPr="00EE475A">
        <w:rPr>
          <w:vertAlign w:val="superscript"/>
        </w:rPr>
        <w:t>®</w:t>
      </w:r>
      <w:r>
        <w:t xml:space="preserve">-Servicepaketen. </w:t>
      </w:r>
    </w:p>
    <w:p w14:paraId="1B98E992" w14:textId="77777777" w:rsidR="000E79B8" w:rsidRDefault="000E79B8" w:rsidP="000E79B8">
      <w:pPr>
        <w:pStyle w:val="Flietext"/>
      </w:pPr>
    </w:p>
    <w:p w14:paraId="2550DDAE" w14:textId="77777777" w:rsidR="00BC5804" w:rsidRPr="00BC5804" w:rsidRDefault="00BC5804" w:rsidP="00BC5804">
      <w:pPr>
        <w:pStyle w:val="Flietext"/>
      </w:pPr>
      <w:r w:rsidRPr="00BC5804">
        <w:t xml:space="preserve">Weitere Informationen findest du unter: </w:t>
      </w:r>
      <w:hyperlink r:id="rId11" w:history="1">
        <w:r w:rsidRPr="00BC5804">
          <w:rPr>
            <w:rStyle w:val="Hyperlink"/>
          </w:rPr>
          <w:t>jobrad.org/</w:t>
        </w:r>
        <w:proofErr w:type="spellStart"/>
        <w:r w:rsidRPr="00BC5804">
          <w:rPr>
            <w:rStyle w:val="Hyperlink"/>
          </w:rPr>
          <w:t>arbeitnehmer</w:t>
        </w:r>
        <w:proofErr w:type="spellEnd"/>
        <w:r w:rsidRPr="00BC5804">
          <w:rPr>
            <w:rStyle w:val="Hyperlink"/>
          </w:rPr>
          <w:t>/</w:t>
        </w:r>
        <w:proofErr w:type="spellStart"/>
        <w:r w:rsidRPr="00BC5804">
          <w:rPr>
            <w:rStyle w:val="Hyperlink"/>
          </w:rPr>
          <w:t>service</w:t>
        </w:r>
        <w:proofErr w:type="spellEnd"/>
      </w:hyperlink>
      <w:r w:rsidRPr="00BC5804">
        <w:t xml:space="preserve">.  </w:t>
      </w:r>
    </w:p>
    <w:p w14:paraId="0245C5E4" w14:textId="77777777" w:rsidR="000E79B8" w:rsidRDefault="000E79B8" w:rsidP="000E79B8">
      <w:pPr>
        <w:pStyle w:val="Flietext"/>
      </w:pPr>
    </w:p>
    <w:p w14:paraId="49C57513" w14:textId="77777777" w:rsidR="000E79B8" w:rsidRDefault="000E79B8" w:rsidP="000E79B8">
      <w:pPr>
        <w:pStyle w:val="Flietext"/>
      </w:pPr>
      <w:r>
        <w:t>Also: JobRad</w:t>
      </w:r>
      <w:r w:rsidRPr="00BC5804">
        <w:rPr>
          <w:vertAlign w:val="superscript"/>
        </w:rPr>
        <w:t>®</w:t>
      </w:r>
      <w:r>
        <w:t xml:space="preserve"> aussuchen, losradeln und ein neues Level an Service erleben!</w:t>
      </w:r>
    </w:p>
    <w:p w14:paraId="37292B0E" w14:textId="77777777" w:rsidR="000E79B8" w:rsidRDefault="000E79B8" w:rsidP="000E79B8">
      <w:pPr>
        <w:pStyle w:val="Flietext"/>
      </w:pPr>
    </w:p>
    <w:p w14:paraId="554E4BF1" w14:textId="2AE188F8" w:rsidR="008C0EF1" w:rsidRPr="008C0EF1" w:rsidRDefault="000E79B8" w:rsidP="00056AED">
      <w:pPr>
        <w:pStyle w:val="Flietext"/>
      </w:pPr>
      <w:r>
        <w:t>[</w:t>
      </w:r>
      <w:r w:rsidRPr="58877035">
        <w:rPr>
          <w:highlight w:val="lightGray"/>
        </w:rPr>
        <w:t>Ihre Firma/</w:t>
      </w:r>
      <w:proofErr w:type="spellStart"/>
      <w:r w:rsidRPr="58877035">
        <w:rPr>
          <w:highlight w:val="lightGray"/>
        </w:rPr>
        <w:t>Absender:in</w:t>
      </w:r>
      <w:proofErr w:type="spellEnd"/>
      <w:r>
        <w:t>]</w:t>
      </w:r>
    </w:p>
    <w:sectPr w:rsidR="008C0EF1" w:rsidRPr="008C0EF1" w:rsidSect="00426C29">
      <w:headerReference w:type="default" r:id="rId12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50CD92" w14:textId="77777777" w:rsidR="002D34E7" w:rsidRDefault="002D34E7" w:rsidP="00677591"/>
  </w:endnote>
  <w:endnote w:type="continuationSeparator" w:id="0">
    <w:p w14:paraId="132B201A" w14:textId="77777777" w:rsidR="002D34E7" w:rsidRDefault="002D34E7" w:rsidP="00677591"/>
  </w:endnote>
  <w:endnote w:type="continuationNotice" w:id="1">
    <w:p w14:paraId="2BDE94EA" w14:textId="77777777" w:rsidR="002D34E7" w:rsidRDefault="002D34E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">
    <w:altName w:val="Calibri"/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altName w:val="Calibri"/>
    <w:panose1 w:val="020B0403020203030204"/>
    <w:charset w:val="00"/>
    <w:family w:val="swiss"/>
    <w:pitch w:val="variable"/>
    <w:sig w:usb0="A00000EF" w:usb1="5200E47B" w:usb2="00000028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67E3BA" w14:textId="77777777" w:rsidR="002D34E7" w:rsidRDefault="002D34E7" w:rsidP="00677591"/>
  </w:footnote>
  <w:footnote w:type="continuationSeparator" w:id="0">
    <w:p w14:paraId="6FAE107E" w14:textId="77777777" w:rsidR="002D34E7" w:rsidRDefault="002D34E7" w:rsidP="00677591"/>
  </w:footnote>
  <w:footnote w:type="continuationNotice" w:id="1">
    <w:p w14:paraId="52377A89" w14:textId="77777777" w:rsidR="002D34E7" w:rsidRDefault="002D34E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Content>
      <w:p w14:paraId="7638721E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9264" behindDoc="1" locked="1" layoutInCell="1" allowOverlap="1" wp14:anchorId="75676964" wp14:editId="1B431193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203511231" name="Grafik 203511231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15FFA"/>
    <w:multiLevelType w:val="hybridMultilevel"/>
    <w:tmpl w:val="79448A6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2" w15:restartNumberingAfterBreak="0">
    <w:nsid w:val="338363AC"/>
    <w:multiLevelType w:val="multilevel"/>
    <w:tmpl w:val="18AA79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BD474CC"/>
    <w:multiLevelType w:val="multilevel"/>
    <w:tmpl w:val="EE003104"/>
    <w:styleLink w:val="zzzListeberschrift"/>
    <w:lvl w:ilvl="0">
      <w:start w:val="1"/>
      <w:numFmt w:val="decimal"/>
      <w:pStyle w:val="berschrift1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pStyle w:val="berschrift2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4" w15:restartNumberingAfterBreak="0">
    <w:nsid w:val="47B77FC5"/>
    <w:multiLevelType w:val="hybridMultilevel"/>
    <w:tmpl w:val="B0BE01B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2A7E04"/>
    <w:multiLevelType w:val="hybridMultilevel"/>
    <w:tmpl w:val="608687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DB2A15"/>
    <w:multiLevelType w:val="hybridMultilevel"/>
    <w:tmpl w:val="62CE11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662D8A"/>
    <w:multiLevelType w:val="multilevel"/>
    <w:tmpl w:val="6FFECE3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289168642">
    <w:abstractNumId w:val="1"/>
  </w:num>
  <w:num w:numId="2" w16cid:durableId="1277447425">
    <w:abstractNumId w:val="3"/>
  </w:num>
  <w:num w:numId="3" w16cid:durableId="75401329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6953167">
    <w:abstractNumId w:val="4"/>
  </w:num>
  <w:num w:numId="5" w16cid:durableId="420225332">
    <w:abstractNumId w:val="6"/>
  </w:num>
  <w:num w:numId="6" w16cid:durableId="263001272">
    <w:abstractNumId w:val="0"/>
  </w:num>
  <w:num w:numId="7" w16cid:durableId="1979871435">
    <w:abstractNumId w:val="5"/>
  </w:num>
  <w:num w:numId="8" w16cid:durableId="257520361">
    <w:abstractNumId w:val="2"/>
  </w:num>
  <w:num w:numId="9" w16cid:durableId="10263660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E7F"/>
    <w:rsid w:val="0000602B"/>
    <w:rsid w:val="00032DA0"/>
    <w:rsid w:val="000346AE"/>
    <w:rsid w:val="00041EB1"/>
    <w:rsid w:val="00056AED"/>
    <w:rsid w:val="00074CAB"/>
    <w:rsid w:val="000E79B8"/>
    <w:rsid w:val="001428AE"/>
    <w:rsid w:val="00144E35"/>
    <w:rsid w:val="00156617"/>
    <w:rsid w:val="001C28D6"/>
    <w:rsid w:val="001D4AD8"/>
    <w:rsid w:val="002D34E7"/>
    <w:rsid w:val="002E04C3"/>
    <w:rsid w:val="002E6B39"/>
    <w:rsid w:val="00321E7F"/>
    <w:rsid w:val="00335253"/>
    <w:rsid w:val="00352F7F"/>
    <w:rsid w:val="003832E7"/>
    <w:rsid w:val="00394862"/>
    <w:rsid w:val="00396E36"/>
    <w:rsid w:val="003A067D"/>
    <w:rsid w:val="003F3371"/>
    <w:rsid w:val="00422A05"/>
    <w:rsid w:val="00426C29"/>
    <w:rsid w:val="004C060E"/>
    <w:rsid w:val="004C30F8"/>
    <w:rsid w:val="005A338E"/>
    <w:rsid w:val="005B31BB"/>
    <w:rsid w:val="005D33BA"/>
    <w:rsid w:val="00642109"/>
    <w:rsid w:val="00642C5B"/>
    <w:rsid w:val="00670460"/>
    <w:rsid w:val="00674C06"/>
    <w:rsid w:val="00677591"/>
    <w:rsid w:val="006D77CD"/>
    <w:rsid w:val="006E0287"/>
    <w:rsid w:val="007E6A75"/>
    <w:rsid w:val="008C0EF1"/>
    <w:rsid w:val="009A18A8"/>
    <w:rsid w:val="009C28CF"/>
    <w:rsid w:val="009D7017"/>
    <w:rsid w:val="009E4133"/>
    <w:rsid w:val="009F1347"/>
    <w:rsid w:val="00A57B4E"/>
    <w:rsid w:val="00A64550"/>
    <w:rsid w:val="00A66028"/>
    <w:rsid w:val="00A85C2B"/>
    <w:rsid w:val="00AF2F78"/>
    <w:rsid w:val="00B2415B"/>
    <w:rsid w:val="00BB4C8A"/>
    <w:rsid w:val="00BC5804"/>
    <w:rsid w:val="00BC7612"/>
    <w:rsid w:val="00C66798"/>
    <w:rsid w:val="00CB56C4"/>
    <w:rsid w:val="00CC52AB"/>
    <w:rsid w:val="00CD2D21"/>
    <w:rsid w:val="00CE3E90"/>
    <w:rsid w:val="00D3407F"/>
    <w:rsid w:val="00DC5AC8"/>
    <w:rsid w:val="00DF481B"/>
    <w:rsid w:val="00E05BEF"/>
    <w:rsid w:val="00E06D50"/>
    <w:rsid w:val="00E175A5"/>
    <w:rsid w:val="00E34CCD"/>
    <w:rsid w:val="00E54CD3"/>
    <w:rsid w:val="00E808D1"/>
    <w:rsid w:val="00E86833"/>
    <w:rsid w:val="00E94D43"/>
    <w:rsid w:val="00EA1F24"/>
    <w:rsid w:val="00EE475A"/>
    <w:rsid w:val="00F0466C"/>
    <w:rsid w:val="00F61243"/>
    <w:rsid w:val="00FE5BDA"/>
    <w:rsid w:val="00FF4E0F"/>
    <w:rsid w:val="48813F4B"/>
    <w:rsid w:val="6C69C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32EDB0"/>
  <w15:chartTrackingRefBased/>
  <w15:docId w15:val="{F9FD0923-4B6E-42F2-B072-D4A6806EA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/>
    <w:lsdException w:name="heading 2" w:semiHidden="1" w:uiPriority="9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semiHidden/>
    <w:qFormat/>
    <w:rsid w:val="003A067D"/>
  </w:style>
  <w:style w:type="paragraph" w:styleId="berschrift1">
    <w:name w:val="heading 1"/>
    <w:basedOn w:val="Standard"/>
    <w:next w:val="Standard"/>
    <w:link w:val="berschrift1Zchn"/>
    <w:uiPriority w:val="9"/>
    <w:rsid w:val="009C28CF"/>
    <w:pPr>
      <w:keepNext/>
      <w:keepLines/>
      <w:numPr>
        <w:numId w:val="2"/>
      </w:numPr>
      <w:spacing w:before="300"/>
      <w:outlineLvl w:val="0"/>
    </w:pPr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rsid w:val="00E06D50"/>
    <w:pPr>
      <w:keepNext/>
      <w:keepLines/>
      <w:numPr>
        <w:ilvl w:val="1"/>
        <w:numId w:val="2"/>
      </w:numPr>
      <w:spacing w:before="40"/>
      <w:outlineLvl w:val="1"/>
    </w:pPr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CB56C4"/>
    <w:pPr>
      <w:spacing w:after="1300" w:line="228" w:lineRule="auto"/>
      <w:contextualSpacing/>
    </w:pPr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rsid w:val="003A067D"/>
    <w:rPr>
      <w:rFonts w:asciiTheme="majorHAnsi" w:eastAsiaTheme="majorEastAsia" w:hAnsiTheme="majorHAnsi" w:cstheme="majorBidi"/>
      <w:b/>
      <w:bCs/>
      <w:kern w:val="28"/>
      <w:sz w:val="56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4C30F8"/>
    <w:pPr>
      <w:spacing w:line="252" w:lineRule="auto"/>
    </w:pPr>
    <w:rPr>
      <w:rFonts w:cstheme="minorHAnsi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FF4E0F"/>
    <w:rPr>
      <w:rFonts w:asciiTheme="majorHAnsi" w:hAnsiTheme="majorHAnsi"/>
      <w:b/>
    </w:rPr>
  </w:style>
  <w:style w:type="paragraph" w:customStyle="1" w:styleId="H4Zwischenberschrift">
    <w:name w:val="H4 Zwischenüberschrift"/>
    <w:basedOn w:val="Standard"/>
    <w:next w:val="Flietext"/>
    <w:autoRedefine/>
    <w:uiPriority w:val="1"/>
    <w:qFormat/>
    <w:rsid w:val="003A067D"/>
    <w:pPr>
      <w:keepNext/>
      <w:keepLines/>
      <w:spacing w:before="300" w:line="228" w:lineRule="auto"/>
      <w:outlineLvl w:val="3"/>
    </w:pPr>
    <w:rPr>
      <w:rFonts w:asciiTheme="majorHAnsi" w:hAnsiTheme="majorHAnsi" w:cstheme="majorHAnsi"/>
      <w:b/>
      <w:bCs/>
      <w:sz w:val="24"/>
      <w:szCs w:val="24"/>
    </w:rPr>
  </w:style>
  <w:style w:type="paragraph" w:styleId="Beschriftung">
    <w:name w:val="caption"/>
    <w:basedOn w:val="Standard"/>
    <w:next w:val="Flietext"/>
    <w:uiPriority w:val="13"/>
    <w:qFormat/>
    <w:rsid w:val="00C66798"/>
    <w:pPr>
      <w:spacing w:before="100" w:after="320" w:line="276" w:lineRule="auto"/>
      <w:contextualSpacing/>
    </w:pPr>
    <w:rPr>
      <w:iCs/>
      <w:sz w:val="19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00602B"/>
    <w:pPr>
      <w:tabs>
        <w:tab w:val="right" w:leader="dot" w:pos="9356"/>
      </w:tabs>
      <w:spacing w:before="360" w:after="320"/>
    </w:pPr>
    <w:rPr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9C28CF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06D50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paragraph" w:customStyle="1" w:styleId="H2berschrift1">
    <w:name w:val="H2 Überschrift 1"/>
    <w:basedOn w:val="berschrift1"/>
    <w:link w:val="H2berschrift1Zchn"/>
    <w:uiPriority w:val="1"/>
    <w:qFormat/>
    <w:rsid w:val="003A067D"/>
    <w:pPr>
      <w:outlineLvl w:val="1"/>
    </w:pPr>
  </w:style>
  <w:style w:type="character" w:customStyle="1" w:styleId="H2berschrift1Zchn">
    <w:name w:val="H2 Überschrift 1 Zchn"/>
    <w:basedOn w:val="berschrift1Zchn"/>
    <w:link w:val="H2berschrift1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32"/>
      <w:szCs w:val="32"/>
    </w:rPr>
  </w:style>
  <w:style w:type="paragraph" w:customStyle="1" w:styleId="H3berschrift2">
    <w:name w:val="H3 Überschrift 2"/>
    <w:basedOn w:val="berschrift2"/>
    <w:link w:val="H3berschrift2Zchn"/>
    <w:uiPriority w:val="1"/>
    <w:qFormat/>
    <w:rsid w:val="003A067D"/>
    <w:pPr>
      <w:outlineLvl w:val="2"/>
    </w:pPr>
  </w:style>
  <w:style w:type="character" w:customStyle="1" w:styleId="H3berschrift2Zchn">
    <w:name w:val="H3 Überschrift 2 Zchn"/>
    <w:basedOn w:val="berschrift2Zchn"/>
    <w:link w:val="H3berschrift2"/>
    <w:uiPriority w:val="1"/>
    <w:rsid w:val="003A067D"/>
    <w:rPr>
      <w:rFonts w:asciiTheme="majorHAnsi" w:eastAsiaTheme="majorEastAsia" w:hAnsiTheme="majorHAnsi" w:cstheme="majorBidi"/>
      <w:color w:val="20292D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rsid w:val="000E79B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rsid w:val="000E79B8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0E79B8"/>
    <w:rPr>
      <w:sz w:val="20"/>
      <w:szCs w:val="20"/>
    </w:rPr>
  </w:style>
  <w:style w:type="paragraph" w:styleId="Listenabsatz">
    <w:name w:val="List Paragraph"/>
    <w:basedOn w:val="Standard"/>
    <w:uiPriority w:val="34"/>
    <w:qFormat/>
    <w:rsid w:val="006D77CD"/>
    <w:pPr>
      <w:spacing w:after="160" w:line="259" w:lineRule="auto"/>
      <w:ind w:left="720"/>
      <w:contextualSpacing/>
    </w:pPr>
    <w:rPr>
      <w:color w:val="auto"/>
    </w:rPr>
  </w:style>
  <w:style w:type="character" w:styleId="Erwhnung">
    <w:name w:val="Mention"/>
    <w:basedOn w:val="Absatz-Standardschriftart"/>
    <w:uiPriority w:val="99"/>
    <w:semiHidden/>
    <w:rsid w:val="007E6A75"/>
    <w:rPr>
      <w:color w:val="2B579A"/>
      <w:shd w:val="clear" w:color="auto" w:fill="E1DFDD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3F337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3F3371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0346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385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36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4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jobrad.org/arbeitnehmer/service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jobrad.sharepoint.com/sites/Office_Vorlagen/Vorlagen/JobRad%20Blanko%20Vorlage%20f&#252;r%20Dokumente%20aller%20Art%20-%20Barrierefrei.dotx" TargetMode="External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4e22e7fe3e3ad7844bfc079891c41b4c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1db45a4e66890c14d3a1ade6f0d3f747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2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39D7-C014-4941-8BCB-DF8D27C44C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JobRad%20Blanko%20Vorlage%20für%20Dokumente%20aller%20Art%20-%20Barrierefrei.dotx</Template>
  <TotalTime>0</TotalTime>
  <Pages>2</Pages>
  <Words>357</Words>
  <Characters>2250</Characters>
  <Application>Microsoft Office Word</Application>
  <DocSecurity>0</DocSecurity>
  <Lines>18</Lines>
  <Paragraphs>5</Paragraphs>
  <ScaleCrop>false</ScaleCrop>
  <Company/>
  <LinksUpToDate>false</LinksUpToDate>
  <CharactersWithSpaces>2602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JobRad E-Mail-Vorlage Neue Services Komfort &amp; Unlimited (Du-Version)</dc:title>
  <dc:subject/>
  <dc:creator>JobRad GmbH</dc:creator>
  <cp:keywords/>
  <dc:description/>
  <cp:lastModifiedBy>Lisa Barra - JobRad</cp:lastModifiedBy>
  <cp:revision>26</cp:revision>
  <dcterms:created xsi:type="dcterms:W3CDTF">2025-06-23T11:47:00Z</dcterms:created>
  <dcterms:modified xsi:type="dcterms:W3CDTF">2025-08-14T14:10:00Z</dcterms:modified>
  <dc:language>Deutsch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