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E213C0" w14:textId="2FA8B923" w:rsidR="008E5CC0" w:rsidRDefault="00103413" w:rsidP="008E5CC0">
      <w:pPr>
        <w:pStyle w:val="Titel"/>
      </w:pPr>
      <w:r>
        <w:t>Neue Servicepakete: Interne Info – Paket Komfort (</w:t>
      </w:r>
      <w:r w:rsidR="00920CCB">
        <w:t>Sie</w:t>
      </w:r>
      <w:r>
        <w:t>-Version)</w:t>
      </w:r>
    </w:p>
    <w:p w14:paraId="2BBBBBE5" w14:textId="252BA495" w:rsidR="008E5CC0" w:rsidRDefault="008E5CC0" w:rsidP="008E5CC0">
      <w:pPr>
        <w:pStyle w:val="H2berschrift1"/>
        <w:numPr>
          <w:ilvl w:val="0"/>
          <w:numId w:val="0"/>
        </w:numPr>
      </w:pPr>
      <w:r>
        <w:t>Neues JobRad</w:t>
      </w:r>
      <w:r w:rsidRPr="00E91D4C">
        <w:rPr>
          <w:vertAlign w:val="superscript"/>
        </w:rPr>
        <w:t>®</w:t>
      </w:r>
      <w:r>
        <w:t xml:space="preserve">-Servicepaket: Perfekter Schutz für jeden </w:t>
      </w:r>
      <w:proofErr w:type="spellStart"/>
      <w:r>
        <w:t>Radtyp</w:t>
      </w:r>
      <w:proofErr w:type="spellEnd"/>
    </w:p>
    <w:p w14:paraId="02F81B28" w14:textId="77777777" w:rsidR="008E5CC0" w:rsidRDefault="008E5CC0" w:rsidP="008E5CC0">
      <w:pPr>
        <w:pStyle w:val="Flietext"/>
      </w:pPr>
    </w:p>
    <w:p w14:paraId="5C241828" w14:textId="531C6268" w:rsidR="008E5CC0" w:rsidRDefault="008E5CC0" w:rsidP="008E5CC0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6FBF99CF" w14:textId="77777777" w:rsidR="008E5CC0" w:rsidRDefault="008E5CC0" w:rsidP="008E5CC0">
      <w:pPr>
        <w:pStyle w:val="Flietext"/>
      </w:pPr>
    </w:p>
    <w:p w14:paraId="0A7D77FE" w14:textId="2F3840EF" w:rsidR="00D86D22" w:rsidRDefault="008E5CC0" w:rsidP="00BA4E6D">
      <w:pPr>
        <w:pStyle w:val="Flietext"/>
      </w:pPr>
      <w:r>
        <w:t xml:space="preserve">unser Dienstrad-Benefit erhält ein Upgrade: Ab sofort steht </w:t>
      </w:r>
      <w:r w:rsidR="00920CCB">
        <w:t>Ihnen</w:t>
      </w:r>
      <w:r>
        <w:t xml:space="preserve"> bei Bestellung eines </w:t>
      </w:r>
      <w:proofErr w:type="spellStart"/>
      <w:r>
        <w:t>JobRads</w:t>
      </w:r>
      <w:proofErr w:type="spellEnd"/>
      <w:r>
        <w:t xml:space="preserve"> </w:t>
      </w:r>
      <w:r w:rsidR="00AE5E97">
        <w:t>das</w:t>
      </w:r>
      <w:r>
        <w:rPr>
          <w:b/>
          <w:bCs/>
        </w:rPr>
        <w:t xml:space="preserve"> </w:t>
      </w:r>
      <w:r w:rsidRPr="009B33DD">
        <w:rPr>
          <w:b/>
          <w:bCs/>
        </w:rPr>
        <w:t>neue</w:t>
      </w:r>
      <w:r w:rsidR="0090295F">
        <w:rPr>
          <w:b/>
          <w:bCs/>
        </w:rPr>
        <w:t xml:space="preserve"> </w:t>
      </w:r>
      <w:r w:rsidRPr="009B33DD">
        <w:rPr>
          <w:b/>
          <w:bCs/>
        </w:rPr>
        <w:t xml:space="preserve">Servicepaket </w:t>
      </w:r>
      <w:r w:rsidR="00AE5E97">
        <w:rPr>
          <w:b/>
          <w:bCs/>
        </w:rPr>
        <w:t xml:space="preserve">Komfort </w:t>
      </w:r>
      <w:r w:rsidRPr="002D5FF2">
        <w:t>zur Verfügung</w:t>
      </w:r>
      <w:r w:rsidR="0090295F">
        <w:t xml:space="preserve">. </w:t>
      </w:r>
      <w:r w:rsidR="00BE1415">
        <w:t>Damit</w:t>
      </w:r>
      <w:r w:rsidR="00BA4E6D">
        <w:t xml:space="preserve"> </w:t>
      </w:r>
      <w:r w:rsidR="00D86D22" w:rsidRPr="00154B81">
        <w:t>erh</w:t>
      </w:r>
      <w:r w:rsidR="00920CCB">
        <w:t xml:space="preserve">alten Sie </w:t>
      </w:r>
      <w:r w:rsidR="00D86D22" w:rsidRPr="00154B81">
        <w:t xml:space="preserve">umfangreiche </w:t>
      </w:r>
      <w:r w:rsidR="00BA4E6D">
        <w:t>Servicel</w:t>
      </w:r>
      <w:r w:rsidR="00D86D22" w:rsidRPr="00154B81">
        <w:t xml:space="preserve">eistungen, die speziell auf </w:t>
      </w:r>
      <w:r w:rsidR="00920CCB">
        <w:t>Ihren</w:t>
      </w:r>
      <w:r w:rsidR="00D86D22" w:rsidRPr="00154B81">
        <w:t xml:space="preserve"> </w:t>
      </w:r>
      <w:proofErr w:type="spellStart"/>
      <w:r w:rsidR="00D86D22" w:rsidRPr="00154B81">
        <w:t>Radtyp</w:t>
      </w:r>
      <w:proofErr w:type="spellEnd"/>
      <w:r w:rsidR="00D86D22" w:rsidRPr="00154B81">
        <w:t xml:space="preserve"> abgestimmt sind. </w:t>
      </w:r>
      <w:r w:rsidR="00485070">
        <w:t>Und d</w:t>
      </w:r>
      <w:r w:rsidR="00C741D0">
        <w:t>ank o</w:t>
      </w:r>
      <w:r w:rsidR="00D86D22" w:rsidRPr="00154B81">
        <w:t>ptimierte</w:t>
      </w:r>
      <w:r w:rsidR="00C741D0">
        <w:t>r</w:t>
      </w:r>
      <w:r w:rsidR="004C4DE7">
        <w:t xml:space="preserve"> Budgets für Inspektionen</w:t>
      </w:r>
      <w:r w:rsidR="00C741D0">
        <w:t>, Re</w:t>
      </w:r>
      <w:r w:rsidR="00D86D22" w:rsidRPr="00154B81">
        <w:t>paratur</w:t>
      </w:r>
      <w:r w:rsidR="00C741D0">
        <w:t xml:space="preserve">en und </w:t>
      </w:r>
      <w:r w:rsidR="00D86D22" w:rsidRPr="00154B81">
        <w:t>Verschlei</w:t>
      </w:r>
      <w:r w:rsidR="00C741D0">
        <w:t>ßteile</w:t>
      </w:r>
      <w:r w:rsidR="00D86D22" w:rsidRPr="00154B81">
        <w:t xml:space="preserve"> </w:t>
      </w:r>
      <w:r w:rsidR="00920CCB">
        <w:t>sind Sie</w:t>
      </w:r>
      <w:r w:rsidR="00D86D22" w:rsidRPr="00154B81">
        <w:t xml:space="preserve"> jederzeit sicher und sorglos unterwegs!</w:t>
      </w:r>
    </w:p>
    <w:p w14:paraId="7164FD43" w14:textId="77777777" w:rsidR="00373B63" w:rsidRDefault="00373B63" w:rsidP="00BA4E6D">
      <w:pPr>
        <w:pStyle w:val="Flietext"/>
      </w:pPr>
    </w:p>
    <w:p w14:paraId="08034600" w14:textId="20FA0CD1" w:rsidR="00701955" w:rsidRDefault="00F57DA6" w:rsidP="00CA0BF5">
      <w:pPr>
        <w:pStyle w:val="H3berschrift2"/>
        <w:numPr>
          <w:ilvl w:val="0"/>
          <w:numId w:val="0"/>
        </w:numPr>
      </w:pPr>
      <w:r>
        <w:t xml:space="preserve">Das neue </w:t>
      </w:r>
      <w:r w:rsidR="00D41020">
        <w:t>JobRad</w:t>
      </w:r>
      <w:r w:rsidR="00D41020" w:rsidRPr="00E91D4C">
        <w:rPr>
          <w:vertAlign w:val="superscript"/>
        </w:rPr>
        <w:t>®</w:t>
      </w:r>
      <w:r w:rsidR="00D41020">
        <w:t>-</w:t>
      </w:r>
      <w:r>
        <w:t xml:space="preserve">Servicepaket </w:t>
      </w:r>
      <w:r w:rsidR="00373B63" w:rsidRPr="00154B81">
        <w:t>Komfort</w:t>
      </w:r>
      <w:r w:rsidR="00373B63">
        <w:t xml:space="preserve">: </w:t>
      </w:r>
    </w:p>
    <w:p w14:paraId="14063618" w14:textId="77777777" w:rsidR="00920CCB" w:rsidRDefault="00920CCB" w:rsidP="00920CCB">
      <w:pPr>
        <w:pStyle w:val="H4Zwischenberschrift"/>
      </w:pPr>
      <w:r>
        <w:t>Maßgeschneiderter</w:t>
      </w:r>
      <w:r w:rsidRPr="004D53C3">
        <w:t xml:space="preserve"> Service</w:t>
      </w:r>
    </w:p>
    <w:p w14:paraId="4D55FEF3" w14:textId="24F1F815" w:rsidR="00920CCB" w:rsidRPr="00D7755D" w:rsidRDefault="00920CCB" w:rsidP="00920CCB">
      <w:pPr>
        <w:pStyle w:val="Flietext"/>
      </w:pPr>
      <w:r w:rsidRPr="004D53C3">
        <w:t xml:space="preserve">Dank jährlicher Inspektion (Sichtprüfung) ist sichergestellt, dass </w:t>
      </w:r>
      <w:r>
        <w:t>Ihr</w:t>
      </w:r>
      <w:r w:rsidRPr="004D53C3">
        <w:t xml:space="preserve"> JobRad</w:t>
      </w:r>
      <w:r w:rsidRPr="000716C0">
        <w:rPr>
          <w:vertAlign w:val="superscript"/>
        </w:rPr>
        <w:t>®</w:t>
      </w:r>
      <w:r w:rsidRPr="004D53C3">
        <w:t xml:space="preserve"> fahrtauglich, zuverlässig und sicher unterwegs ist. </w:t>
      </w:r>
      <w:r>
        <w:t xml:space="preserve">Und: Die Höhe des Inspektionsbudgets richtet sich ab sofort nach Ihrem </w:t>
      </w:r>
      <w:proofErr w:type="spellStart"/>
      <w:r>
        <w:t>Radtyp</w:t>
      </w:r>
      <w:proofErr w:type="spellEnd"/>
      <w:r>
        <w:t>. Aufwändigere Inspektion? Höheres Budget!</w:t>
      </w:r>
    </w:p>
    <w:p w14:paraId="77228E02" w14:textId="77777777" w:rsidR="00920CCB" w:rsidRDefault="00920CCB" w:rsidP="00920CCB">
      <w:pPr>
        <w:pStyle w:val="H4Zwischenberschrift"/>
      </w:pPr>
      <w:r w:rsidRPr="00D65D48">
        <w:t>Mehr Budget für Reparaturen und Verschleiß</w:t>
      </w:r>
    </w:p>
    <w:p w14:paraId="03AEEBD9" w14:textId="785D6522" w:rsidR="00920CCB" w:rsidRDefault="00920CCB" w:rsidP="00920CCB">
      <w:pPr>
        <w:pStyle w:val="Flietext"/>
      </w:pPr>
      <w:r>
        <w:t xml:space="preserve">Gelegentlich genutztes Gravelbike oder vielgefahrenes E-Lastenrad? Egal: Neben einer jährlichen Inspektion beinhaltet Komfort großzügige Budgets für Reparaturen und Verschleißteile, ideal angepasst an Typ, Nutzung und Wertigkeit Ihres </w:t>
      </w:r>
      <w:proofErr w:type="spellStart"/>
      <w:r>
        <w:t>JobRads</w:t>
      </w:r>
      <w:proofErr w:type="spellEnd"/>
      <w:r>
        <w:t>.</w:t>
      </w:r>
    </w:p>
    <w:p w14:paraId="689AA6E4" w14:textId="77777777" w:rsidR="00920CCB" w:rsidRPr="00D618EC" w:rsidRDefault="00920CCB" w:rsidP="00920CCB">
      <w:pPr>
        <w:pStyle w:val="H4Zwischenberschrift"/>
      </w:pPr>
      <w:r w:rsidRPr="004D53C3">
        <w:t>Sicherheit und Flexibilität</w:t>
      </w:r>
    </w:p>
    <w:p w14:paraId="10016879" w14:textId="3D483167" w:rsidR="00920CCB" w:rsidRDefault="00920CCB" w:rsidP="00920CCB">
      <w:pPr>
        <w:pStyle w:val="Flietext"/>
      </w:pPr>
      <w:r>
        <w:t>Von kleineren Reparaturen bis hin zu umfangreichen Instandhaltungsmaßnahmen – großzügige Budgets machen’s möglich. Ohne zusätzliche Kosten für Sie!</w:t>
      </w:r>
    </w:p>
    <w:p w14:paraId="309D123F" w14:textId="77777777" w:rsidR="00701955" w:rsidRDefault="00701955" w:rsidP="00920CCB">
      <w:pPr>
        <w:pStyle w:val="Flietext"/>
      </w:pPr>
    </w:p>
    <w:p w14:paraId="20774583" w14:textId="77777777" w:rsidR="007C78DD" w:rsidRDefault="007C78DD" w:rsidP="007C78DD">
      <w:pPr>
        <w:pStyle w:val="Flietext"/>
      </w:pPr>
      <w:r>
        <w:t xml:space="preserve">Kurzum: Komfort ist das perfekte Servicepaket für </w:t>
      </w:r>
      <w:proofErr w:type="spellStart"/>
      <w:proofErr w:type="gramStart"/>
      <w:r>
        <w:t>Alltagsfahrer:innen</w:t>
      </w:r>
      <w:proofErr w:type="spellEnd"/>
      <w:proofErr w:type="gramEnd"/>
      <w:r>
        <w:t xml:space="preserve">, </w:t>
      </w:r>
      <w:proofErr w:type="gramStart"/>
      <w:r>
        <w:t>die Wert</w:t>
      </w:r>
      <w:proofErr w:type="gramEnd"/>
      <w:r>
        <w:t xml:space="preserve"> auf umfangreiche Sicherheit und langlebige Leistung ihres Bikes legen.</w:t>
      </w:r>
    </w:p>
    <w:p w14:paraId="4288E603" w14:textId="77777777" w:rsidR="008E5CC0" w:rsidRDefault="008E5CC0" w:rsidP="008E5CC0"/>
    <w:p w14:paraId="57488C80" w14:textId="5987D3B6" w:rsidR="008E5CC0" w:rsidRDefault="008E5CC0" w:rsidP="008E5CC0">
      <w:pPr>
        <w:pStyle w:val="H3berschrift2"/>
        <w:numPr>
          <w:ilvl w:val="0"/>
          <w:numId w:val="0"/>
        </w:numPr>
        <w:ind w:left="680" w:hanging="680"/>
      </w:pPr>
      <w:r>
        <w:t>[</w:t>
      </w:r>
      <w:r w:rsidRPr="00C0468A">
        <w:rPr>
          <w:highlight w:val="lightGray"/>
        </w:rPr>
        <w:t>Ihre Firma</w:t>
      </w:r>
      <w:r>
        <w:t xml:space="preserve">] stärkt </w:t>
      </w:r>
      <w:r w:rsidR="00920CCB">
        <w:t>Ihnen</w:t>
      </w:r>
      <w:r>
        <w:t xml:space="preserve"> den Rücken:</w:t>
      </w:r>
    </w:p>
    <w:p w14:paraId="1542DFEC" w14:textId="1A40B18F" w:rsidR="008E5CC0" w:rsidRDefault="008E5CC0" w:rsidP="008E5CC0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</w:t>
      </w:r>
      <w:r w:rsidR="00920CCB">
        <w:rPr>
          <w:highlight w:val="lightGray"/>
        </w:rPr>
        <w:t>Ihr</w:t>
      </w:r>
      <w:r w:rsidRPr="00C0468A">
        <w:rPr>
          <w:highlight w:val="lightGray"/>
        </w:rPr>
        <w:t xml:space="preserve"> Servicepaket</w:t>
      </w:r>
      <w:r>
        <w:rPr>
          <w:highlight w:val="lightGray"/>
        </w:rPr>
        <w:t xml:space="preserve"> </w:t>
      </w:r>
      <w:r w:rsidR="00920CCB">
        <w:rPr>
          <w:highlight w:val="lightGray"/>
        </w:rPr>
        <w:t>Komfort</w:t>
      </w:r>
      <w:r w:rsidRPr="00C0468A">
        <w:rPr>
          <w:highlight w:val="lightGray"/>
        </w:rPr>
        <w:t xml:space="preserve">. / Wir </w:t>
      </w:r>
      <w:r>
        <w:rPr>
          <w:highlight w:val="lightGray"/>
        </w:rPr>
        <w:t xml:space="preserve">bezuschussen </w:t>
      </w:r>
      <w:r w:rsidR="00920CCB">
        <w:rPr>
          <w:highlight w:val="lightGray"/>
        </w:rPr>
        <w:t>Ihr</w:t>
      </w:r>
      <w:r>
        <w:rPr>
          <w:highlight w:val="lightGray"/>
        </w:rPr>
        <w:t xml:space="preserve"> </w:t>
      </w:r>
      <w:r w:rsidRPr="00C0468A">
        <w:rPr>
          <w:highlight w:val="lightGray"/>
        </w:rPr>
        <w:t>Servicepaket</w:t>
      </w:r>
      <w:r>
        <w:rPr>
          <w:highlight w:val="lightGray"/>
        </w:rPr>
        <w:t xml:space="preserve"> </w:t>
      </w:r>
      <w:r w:rsidR="00920CCB">
        <w:rPr>
          <w:highlight w:val="lightGray"/>
        </w:rPr>
        <w:t>Komfort</w:t>
      </w:r>
      <w:r>
        <w:rPr>
          <w:highlight w:val="lightGray"/>
        </w:rPr>
        <w:t xml:space="preserve">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</w:p>
    <w:p w14:paraId="419516E8" w14:textId="77777777" w:rsidR="008E5CC0" w:rsidRDefault="008E5CC0" w:rsidP="008E5CC0">
      <w:pPr>
        <w:pStyle w:val="Flietext"/>
      </w:pPr>
    </w:p>
    <w:p w14:paraId="0F9CA8A3" w14:textId="62ED5179" w:rsidR="008E5CC0" w:rsidRDefault="00920CCB" w:rsidP="008E5CC0">
      <w:pPr>
        <w:pStyle w:val="H3berschrift2"/>
        <w:numPr>
          <w:ilvl w:val="0"/>
          <w:numId w:val="0"/>
        </w:numPr>
        <w:ind w:left="680" w:hanging="680"/>
      </w:pPr>
      <w:r>
        <w:t>Sie fahren</w:t>
      </w:r>
      <w:r w:rsidR="008E5CC0">
        <w:t xml:space="preserve"> schon JobRad</w:t>
      </w:r>
      <w:r w:rsidR="008E5CC0" w:rsidRPr="00E91D4C">
        <w:rPr>
          <w:vertAlign w:val="superscript"/>
        </w:rPr>
        <w:t>®</w:t>
      </w:r>
      <w:r w:rsidR="008E5CC0">
        <w:t xml:space="preserve">? </w:t>
      </w:r>
    </w:p>
    <w:p w14:paraId="07FE2D57" w14:textId="3DA7F40F" w:rsidR="008E5CC0" w:rsidRDefault="008E5CC0" w:rsidP="008E5CC0">
      <w:pPr>
        <w:pStyle w:val="Flietext"/>
      </w:pPr>
      <w:r>
        <w:t xml:space="preserve">Das neue Servicepaket </w:t>
      </w:r>
      <w:r w:rsidR="00B921D8">
        <w:t>Komfort</w:t>
      </w:r>
      <w:r>
        <w:t xml:space="preserve"> ist </w:t>
      </w:r>
      <w:r w:rsidRPr="58877035">
        <w:rPr>
          <w:b/>
          <w:bCs/>
        </w:rPr>
        <w:t>ab sofort für alle neuen Einzel-Leasingverträge verfügbar</w:t>
      </w:r>
      <w:r>
        <w:t>. Ha</w:t>
      </w:r>
      <w:r w:rsidR="00920CCB">
        <w:t xml:space="preserve">ben Sie </w:t>
      </w:r>
      <w:r>
        <w:t xml:space="preserve">für </w:t>
      </w:r>
      <w:r w:rsidR="00920CCB">
        <w:t>Ihr</w:t>
      </w:r>
      <w:r>
        <w:t xml:space="preserve"> aktuelles JobRad</w:t>
      </w:r>
      <w:r w:rsidRPr="00E91D4C">
        <w:rPr>
          <w:vertAlign w:val="superscript"/>
        </w:rPr>
        <w:t>®</w:t>
      </w:r>
      <w:r>
        <w:t xml:space="preserve"> einen Service hinzugebucht, bleiben </w:t>
      </w:r>
      <w:r w:rsidR="00920CCB">
        <w:t>Ihnen</w:t>
      </w:r>
      <w:r>
        <w:t xml:space="preserve"> die vereinbarten Leistungen erhalten, bis </w:t>
      </w:r>
      <w:r w:rsidR="00920CCB">
        <w:lastRenderedPageBreak/>
        <w:t>Ihr</w:t>
      </w:r>
      <w:r>
        <w:t xml:space="preserve"> Leasing endet. Sobald </w:t>
      </w:r>
      <w:r w:rsidR="00920CCB">
        <w:t>Sie</w:t>
      </w:r>
      <w:r>
        <w:t xml:space="preserve"> ein neues JobRad</w:t>
      </w:r>
      <w:r w:rsidRPr="00E91D4C">
        <w:rPr>
          <w:vertAlign w:val="superscript"/>
        </w:rPr>
        <w:t>®</w:t>
      </w:r>
      <w:r>
        <w:t xml:space="preserve"> beantrag</w:t>
      </w:r>
      <w:r w:rsidR="00920CCB">
        <w:t>en</w:t>
      </w:r>
      <w:r>
        <w:t>, profitier</w:t>
      </w:r>
      <w:r w:rsidR="00920CCB">
        <w:t xml:space="preserve">en </w:t>
      </w:r>
      <w:r>
        <w:t xml:space="preserve">auch </w:t>
      </w:r>
      <w:r w:rsidR="00920CCB">
        <w:t>Sie</w:t>
      </w:r>
      <w:r>
        <w:t xml:space="preserve"> vom neuen Servicepaket</w:t>
      </w:r>
      <w:r w:rsidR="00920CCB">
        <w:t xml:space="preserve"> Komfort</w:t>
      </w:r>
      <w:r>
        <w:t xml:space="preserve">. </w:t>
      </w:r>
    </w:p>
    <w:p w14:paraId="3D1E17F4" w14:textId="77777777" w:rsidR="008E5CC0" w:rsidRDefault="008E5CC0" w:rsidP="008E5CC0">
      <w:pPr>
        <w:pStyle w:val="Flietext"/>
      </w:pPr>
    </w:p>
    <w:p w14:paraId="4513D15A" w14:textId="22C7C3B1" w:rsidR="00E91D4C" w:rsidRPr="00E91D4C" w:rsidRDefault="00E91D4C" w:rsidP="00E91D4C">
      <w:pPr>
        <w:pStyle w:val="Flietext"/>
      </w:pPr>
      <w:r w:rsidRPr="00E91D4C">
        <w:t>Weitere Informationen finde</w:t>
      </w:r>
      <w:r>
        <w:t xml:space="preserve">n Sie </w:t>
      </w:r>
      <w:r w:rsidRPr="00E91D4C">
        <w:t xml:space="preserve">unter: </w:t>
      </w:r>
      <w:hyperlink r:id="rId11" w:history="1">
        <w:r w:rsidRPr="00E91D4C">
          <w:rPr>
            <w:rStyle w:val="Hyperlink"/>
          </w:rPr>
          <w:t>jobrad.org/</w:t>
        </w:r>
        <w:proofErr w:type="spellStart"/>
        <w:r w:rsidRPr="00E91D4C">
          <w:rPr>
            <w:rStyle w:val="Hyperlink"/>
          </w:rPr>
          <w:t>arbeitnehmer</w:t>
        </w:r>
        <w:proofErr w:type="spellEnd"/>
        <w:r w:rsidRPr="00E91D4C">
          <w:rPr>
            <w:rStyle w:val="Hyperlink"/>
          </w:rPr>
          <w:t>/</w:t>
        </w:r>
        <w:proofErr w:type="spellStart"/>
        <w:r w:rsidRPr="00E91D4C">
          <w:rPr>
            <w:rStyle w:val="Hyperlink"/>
          </w:rPr>
          <w:t>service</w:t>
        </w:r>
        <w:proofErr w:type="spellEnd"/>
      </w:hyperlink>
      <w:r w:rsidRPr="00E91D4C">
        <w:t xml:space="preserve">.  </w:t>
      </w:r>
    </w:p>
    <w:p w14:paraId="304CBBA1" w14:textId="77777777" w:rsidR="008E5CC0" w:rsidRDefault="008E5CC0" w:rsidP="008E5CC0">
      <w:pPr>
        <w:pStyle w:val="Flietext"/>
      </w:pPr>
    </w:p>
    <w:p w14:paraId="0AC6E715" w14:textId="77777777" w:rsidR="008E5CC0" w:rsidRDefault="008E5CC0" w:rsidP="008E5CC0">
      <w:pPr>
        <w:pStyle w:val="Flietext"/>
      </w:pPr>
      <w:r>
        <w:t>Also: JobRad</w:t>
      </w:r>
      <w:r w:rsidRPr="00E91D4C">
        <w:rPr>
          <w:vertAlign w:val="superscript"/>
        </w:rPr>
        <w:t>®</w:t>
      </w:r>
      <w:r>
        <w:t xml:space="preserve"> aussuchen, losradeln und ein neues Level an Service erleben!</w:t>
      </w:r>
    </w:p>
    <w:p w14:paraId="0B9BD112" w14:textId="77777777" w:rsidR="008E5CC0" w:rsidRDefault="008E5CC0" w:rsidP="008E5CC0">
      <w:pPr>
        <w:pStyle w:val="Flietext"/>
      </w:pPr>
    </w:p>
    <w:p w14:paraId="614E88A1" w14:textId="6F7E1C6A" w:rsidR="00D86D22" w:rsidRPr="008E5CC0" w:rsidRDefault="008E5CC0" w:rsidP="008E5CC0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D86D22" w:rsidRPr="008E5CC0" w:rsidSect="00426C29">
      <w:headerReference w:type="default" r:id="rId12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520ED" w14:textId="77777777" w:rsidR="004810DF" w:rsidRDefault="004810DF" w:rsidP="00677591"/>
  </w:endnote>
  <w:endnote w:type="continuationSeparator" w:id="0">
    <w:p w14:paraId="53A8886B" w14:textId="77777777" w:rsidR="004810DF" w:rsidRDefault="004810DF" w:rsidP="00677591"/>
  </w:endnote>
  <w:endnote w:type="continuationNotice" w:id="1">
    <w:p w14:paraId="52C49017" w14:textId="77777777" w:rsidR="004810DF" w:rsidRDefault="004810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2D541" w14:textId="77777777" w:rsidR="004810DF" w:rsidRDefault="004810DF" w:rsidP="00677591"/>
  </w:footnote>
  <w:footnote w:type="continuationSeparator" w:id="0">
    <w:p w14:paraId="2CDB94AB" w14:textId="77777777" w:rsidR="004810DF" w:rsidRDefault="004810DF" w:rsidP="00677591"/>
  </w:footnote>
  <w:footnote w:type="continuationNotice" w:id="1">
    <w:p w14:paraId="6DE40283" w14:textId="77777777" w:rsidR="004810DF" w:rsidRDefault="004810D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58CAD9D2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AB739E"/>
    <w:multiLevelType w:val="multilevel"/>
    <w:tmpl w:val="66821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3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47B77FC5"/>
    <w:multiLevelType w:val="hybridMultilevel"/>
    <w:tmpl w:val="7EACFFF2"/>
    <w:lvl w:ilvl="0" w:tplc="0407000D">
      <w:start w:val="1"/>
      <w:numFmt w:val="bullet"/>
      <w:lvlText w:val=""/>
      <w:lvlJc w:val="left"/>
      <w:pPr>
        <w:ind w:left="426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 w15:restartNumberingAfterBreak="0">
    <w:nsid w:val="61925888"/>
    <w:multiLevelType w:val="hybridMultilevel"/>
    <w:tmpl w:val="BAB2F02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2"/>
  </w:num>
  <w:num w:numId="2" w16cid:durableId="1277447425">
    <w:abstractNumId w:val="3"/>
  </w:num>
  <w:num w:numId="3" w16cid:durableId="7540132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40488258">
    <w:abstractNumId w:val="1"/>
  </w:num>
  <w:num w:numId="5" w16cid:durableId="1103840342">
    <w:abstractNumId w:val="5"/>
  </w:num>
  <w:num w:numId="6" w16cid:durableId="46953167">
    <w:abstractNumId w:val="4"/>
  </w:num>
  <w:num w:numId="7" w16cid:durableId="2630012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3BA9"/>
    <w:rsid w:val="0000602B"/>
    <w:rsid w:val="00035248"/>
    <w:rsid w:val="00041EB1"/>
    <w:rsid w:val="000716C0"/>
    <w:rsid w:val="000731AB"/>
    <w:rsid w:val="00074CAB"/>
    <w:rsid w:val="000F3300"/>
    <w:rsid w:val="00103413"/>
    <w:rsid w:val="00133798"/>
    <w:rsid w:val="00144E35"/>
    <w:rsid w:val="00156617"/>
    <w:rsid w:val="001D4AD8"/>
    <w:rsid w:val="00247F2C"/>
    <w:rsid w:val="002E04C3"/>
    <w:rsid w:val="002E6B39"/>
    <w:rsid w:val="00321E7F"/>
    <w:rsid w:val="00352F7F"/>
    <w:rsid w:val="00373B63"/>
    <w:rsid w:val="00384543"/>
    <w:rsid w:val="00394862"/>
    <w:rsid w:val="003A067D"/>
    <w:rsid w:val="003E5114"/>
    <w:rsid w:val="003E6ACB"/>
    <w:rsid w:val="00426C29"/>
    <w:rsid w:val="00470983"/>
    <w:rsid w:val="004810DF"/>
    <w:rsid w:val="00485070"/>
    <w:rsid w:val="004C060E"/>
    <w:rsid w:val="004C30F8"/>
    <w:rsid w:val="004C4DE7"/>
    <w:rsid w:val="004D53C3"/>
    <w:rsid w:val="00532AD7"/>
    <w:rsid w:val="0055575F"/>
    <w:rsid w:val="0056025F"/>
    <w:rsid w:val="005B31BB"/>
    <w:rsid w:val="005E310A"/>
    <w:rsid w:val="00605B13"/>
    <w:rsid w:val="00642109"/>
    <w:rsid w:val="00670460"/>
    <w:rsid w:val="00677591"/>
    <w:rsid w:val="006E0287"/>
    <w:rsid w:val="006E45AA"/>
    <w:rsid w:val="00701955"/>
    <w:rsid w:val="0072001F"/>
    <w:rsid w:val="00771141"/>
    <w:rsid w:val="007C78DD"/>
    <w:rsid w:val="0083657E"/>
    <w:rsid w:val="0087198C"/>
    <w:rsid w:val="008E5CC0"/>
    <w:rsid w:val="0090295F"/>
    <w:rsid w:val="00911DB4"/>
    <w:rsid w:val="00920CCB"/>
    <w:rsid w:val="009C28CF"/>
    <w:rsid w:val="009C6D41"/>
    <w:rsid w:val="009E4133"/>
    <w:rsid w:val="00A57B4E"/>
    <w:rsid w:val="00A64550"/>
    <w:rsid w:val="00AC7C46"/>
    <w:rsid w:val="00AE452F"/>
    <w:rsid w:val="00AE5E97"/>
    <w:rsid w:val="00AF43E5"/>
    <w:rsid w:val="00B13E3E"/>
    <w:rsid w:val="00B2415B"/>
    <w:rsid w:val="00B921D8"/>
    <w:rsid w:val="00BA4E6D"/>
    <w:rsid w:val="00BC7612"/>
    <w:rsid w:val="00BE1415"/>
    <w:rsid w:val="00C66798"/>
    <w:rsid w:val="00C741D0"/>
    <w:rsid w:val="00C75520"/>
    <w:rsid w:val="00CA0BF5"/>
    <w:rsid w:val="00CB56C4"/>
    <w:rsid w:val="00D41020"/>
    <w:rsid w:val="00D65D48"/>
    <w:rsid w:val="00D7755D"/>
    <w:rsid w:val="00D86D22"/>
    <w:rsid w:val="00DC5AC8"/>
    <w:rsid w:val="00E01FA4"/>
    <w:rsid w:val="00E06D50"/>
    <w:rsid w:val="00E23D6B"/>
    <w:rsid w:val="00E34CCD"/>
    <w:rsid w:val="00E54CD3"/>
    <w:rsid w:val="00E57C24"/>
    <w:rsid w:val="00E808D1"/>
    <w:rsid w:val="00E86833"/>
    <w:rsid w:val="00E91D4C"/>
    <w:rsid w:val="00E94D43"/>
    <w:rsid w:val="00EA1F24"/>
    <w:rsid w:val="00F57DA6"/>
    <w:rsid w:val="00FE52C1"/>
    <w:rsid w:val="00FE5BDA"/>
    <w:rsid w:val="00FF4E0F"/>
    <w:rsid w:val="3ED59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F9FD0923-4B6E-42F2-B072-D4A6806EA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86D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86D22"/>
    <w:pPr>
      <w:spacing w:after="160"/>
    </w:pPr>
    <w:rPr>
      <w:color w:val="auto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86D22"/>
    <w:rPr>
      <w:color w:val="auto"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8E5CC0"/>
    <w:rPr>
      <w:color w:val="2B579A"/>
      <w:shd w:val="clear" w:color="auto" w:fill="E1DFDD"/>
    </w:rPr>
  </w:style>
  <w:style w:type="paragraph" w:styleId="Listenabsatz">
    <w:name w:val="List Paragraph"/>
    <w:basedOn w:val="Standard"/>
    <w:uiPriority w:val="99"/>
    <w:semiHidden/>
    <w:qFormat/>
    <w:rsid w:val="004D53C3"/>
    <w:pPr>
      <w:ind w:left="720"/>
      <w:contextualSpacing/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47F2C"/>
    <w:pPr>
      <w:spacing w:after="0"/>
    </w:pPr>
    <w:rPr>
      <w:b/>
      <w:bCs/>
      <w:color w:val="2B373D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47F2C"/>
    <w:rPr>
      <w:b/>
      <w:bCs/>
      <w:color w:val="aut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157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arbeitnehmer/servic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75FFB8-15D3-4ABC-A72E-D07EFD493A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308</Words>
  <Characters>1945</Characters>
  <Application>Microsoft Office Word</Application>
  <DocSecurity>0</DocSecurity>
  <Lines>16</Lines>
  <Paragraphs>4</Paragraphs>
  <ScaleCrop>false</ScaleCrop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Neues Servicepaket Komfort (Sie-Version)</dc:title>
  <dc:subject/>
  <dc:creator>JobRad GmbH</dc:creator>
  <cp:keywords/>
  <dc:description/>
  <cp:lastModifiedBy>Lisa Barra - JobRad</cp:lastModifiedBy>
  <cp:revision>5</cp:revision>
  <dcterms:created xsi:type="dcterms:W3CDTF">2025-06-24T13:57:00Z</dcterms:created>
  <dcterms:modified xsi:type="dcterms:W3CDTF">2025-08-14T14:14:00Z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