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A26E2" w14:textId="77777777" w:rsidR="003F12EC" w:rsidRDefault="003F12EC" w:rsidP="000E6346">
      <w:pPr>
        <w:pStyle w:val="Titel"/>
      </w:pPr>
      <w:r w:rsidRPr="003F12EC">
        <w:t xml:space="preserve">Tipp für </w:t>
      </w:r>
      <w:proofErr w:type="spellStart"/>
      <w:proofErr w:type="gramStart"/>
      <w:r w:rsidRPr="003F12EC">
        <w:t>JobRadler:innen</w:t>
      </w:r>
      <w:proofErr w:type="spellEnd"/>
      <w:proofErr w:type="gramEnd"/>
      <w:r>
        <w:t xml:space="preserve"> – </w:t>
      </w:r>
    </w:p>
    <w:p w14:paraId="601B1A7B" w14:textId="6080C62E" w:rsidR="00CC0A8E" w:rsidRDefault="003F12EC" w:rsidP="000E6346">
      <w:pPr>
        <w:pStyle w:val="Titel"/>
      </w:pPr>
      <w:r w:rsidRPr="003F12EC">
        <w:t>Im Winter zum Service</w:t>
      </w:r>
      <w:r w:rsidR="006025B1">
        <w:t xml:space="preserve"> (</w:t>
      </w:r>
      <w:r w:rsidR="006025B1" w:rsidRPr="006025B1">
        <w:rPr>
          <w:highlight w:val="lightGray"/>
        </w:rPr>
        <w:t>Du-Version</w:t>
      </w:r>
      <w:r w:rsidR="006025B1">
        <w:t>)</w:t>
      </w:r>
    </w:p>
    <w:p w14:paraId="58CDAB03" w14:textId="1AE5264C" w:rsidR="008C4D80" w:rsidRDefault="00B60A17" w:rsidP="006025B1">
      <w:pPr>
        <w:pStyle w:val="H2berschrift1"/>
        <w:numPr>
          <w:ilvl w:val="0"/>
          <w:numId w:val="0"/>
        </w:numPr>
      </w:pPr>
      <w:r>
        <w:t>Jetzt JobRad</w:t>
      </w:r>
      <w:r w:rsidRPr="008C4D80">
        <w:rPr>
          <w:vertAlign w:val="superscript"/>
        </w:rPr>
        <w:t>®</w:t>
      </w:r>
      <w:r>
        <w:t xml:space="preserve"> </w:t>
      </w:r>
      <w:r w:rsidR="00B976BA">
        <w:t xml:space="preserve">durchchecken lassen </w:t>
      </w:r>
      <w:r w:rsidR="00E77853">
        <w:t xml:space="preserve">– und </w:t>
      </w:r>
      <w:r w:rsidR="00070FB0">
        <w:t>zum</w:t>
      </w:r>
      <w:r w:rsidR="00E77853">
        <w:t xml:space="preserve"> </w:t>
      </w:r>
      <w:r w:rsidR="008C4D80">
        <w:t>Frühlings</w:t>
      </w:r>
      <w:r w:rsidR="00E77853">
        <w:t>beginn</w:t>
      </w:r>
      <w:r w:rsidR="008C4D80">
        <w:t xml:space="preserve"> entspannt losradeln</w:t>
      </w:r>
    </w:p>
    <w:p w14:paraId="09ED1BA6" w14:textId="77777777" w:rsidR="00E70FC5" w:rsidRDefault="00E70FC5" w:rsidP="001F6202"/>
    <w:p w14:paraId="77A1F06C" w14:textId="330FC9EE" w:rsidR="002124FF" w:rsidRDefault="00BD4A50" w:rsidP="001F6202">
      <w:r>
        <w:t>W</w:t>
      </w:r>
      <w:r w:rsidR="00247DB7">
        <w:t>idmest</w:t>
      </w:r>
      <w:r w:rsidR="00272FC0">
        <w:t xml:space="preserve"> </w:t>
      </w:r>
      <w:r>
        <w:t xml:space="preserve">du </w:t>
      </w:r>
      <w:r w:rsidR="00272FC0">
        <w:t>auch außer</w:t>
      </w:r>
      <w:r w:rsidR="00560BC9">
        <w:t xml:space="preserve">halb </w:t>
      </w:r>
      <w:r w:rsidR="00A52BE7">
        <w:t>der warmen Jahreszeit</w:t>
      </w:r>
      <w:r w:rsidR="00272FC0">
        <w:t xml:space="preserve"> gern </w:t>
      </w:r>
      <w:r w:rsidR="00A52BE7">
        <w:t>jede freie Minute</w:t>
      </w:r>
      <w:r w:rsidR="003A5F71">
        <w:t xml:space="preserve"> </w:t>
      </w:r>
      <w:r w:rsidR="00A52BE7">
        <w:t>dein</w:t>
      </w:r>
      <w:r w:rsidR="00247DB7">
        <w:t xml:space="preserve">em </w:t>
      </w:r>
      <w:r w:rsidR="00A52BE7">
        <w:t>(E-)Bike</w:t>
      </w:r>
      <w:r w:rsidR="00BB260C">
        <w:t xml:space="preserve">? </w:t>
      </w:r>
      <w:r w:rsidR="002B701C">
        <w:t xml:space="preserve">Oder </w:t>
      </w:r>
      <w:r w:rsidR="00F62646">
        <w:t>müsste</w:t>
      </w:r>
      <w:r w:rsidR="00865D6F">
        <w:t xml:space="preserve"> schon viel passieren, </w:t>
      </w:r>
      <w:r w:rsidR="00247DB7">
        <w:t>damit</w:t>
      </w:r>
      <w:r w:rsidR="00865D6F">
        <w:t xml:space="preserve"> </w:t>
      </w:r>
      <w:r w:rsidR="00A52BE7">
        <w:t>du</w:t>
      </w:r>
      <w:r w:rsidR="00500585">
        <w:t xml:space="preserve"> de</w:t>
      </w:r>
      <w:r w:rsidR="00247DB7">
        <w:t>inen</w:t>
      </w:r>
      <w:r w:rsidR="00500585">
        <w:t xml:space="preserve"> Fahrradkeller </w:t>
      </w:r>
      <w:r w:rsidR="00363287">
        <w:t xml:space="preserve">auch </w:t>
      </w:r>
      <w:r w:rsidR="007E69A3">
        <w:t xml:space="preserve">im Herbst oder Winter </w:t>
      </w:r>
      <w:r w:rsidR="00363287">
        <w:t>betrittst</w:t>
      </w:r>
      <w:r w:rsidR="00155F42">
        <w:t>?</w:t>
      </w:r>
      <w:r w:rsidR="00972D7B">
        <w:t xml:space="preserve"> </w:t>
      </w:r>
      <w:r w:rsidR="00CA7C3E">
        <w:t>So oder so</w:t>
      </w:r>
      <w:r w:rsidR="00502B5B">
        <w:t>: Wenn du</w:t>
      </w:r>
      <w:r w:rsidR="000A68C7">
        <w:t xml:space="preserve"> </w:t>
      </w:r>
      <w:r w:rsidR="002B701C">
        <w:t xml:space="preserve">zu Beginn der Saison </w:t>
      </w:r>
      <w:r w:rsidR="002A0A8A">
        <w:t xml:space="preserve">ein sicheres und funktionierendes Rad fahren </w:t>
      </w:r>
      <w:r w:rsidR="00EB6A1D">
        <w:t>möchtest</w:t>
      </w:r>
      <w:r w:rsidR="000A68C7">
        <w:t xml:space="preserve">, </w:t>
      </w:r>
      <w:r w:rsidR="00DC5765">
        <w:t xml:space="preserve">solltest du </w:t>
      </w:r>
      <w:r w:rsidR="001A6E56">
        <w:t xml:space="preserve">es </w:t>
      </w:r>
      <w:r w:rsidR="0004304F">
        <w:t>am besten</w:t>
      </w:r>
      <w:r w:rsidR="00DC5765">
        <w:t xml:space="preserve"> jetzt </w:t>
      </w:r>
      <w:r w:rsidR="00BC6CC8">
        <w:t>unter die Lupe nehmen (lassen)</w:t>
      </w:r>
      <w:r w:rsidR="000A68C7">
        <w:t xml:space="preserve">. </w:t>
      </w:r>
    </w:p>
    <w:p w14:paraId="4E4DB2D7" w14:textId="77777777" w:rsidR="00107D6F" w:rsidRDefault="00107D6F" w:rsidP="001F6202"/>
    <w:p w14:paraId="2F313FD0" w14:textId="7DDCE032" w:rsidR="002124FF" w:rsidRDefault="002124FF" w:rsidP="002124FF">
      <w:pPr>
        <w:pStyle w:val="H3berschrift2"/>
        <w:numPr>
          <w:ilvl w:val="0"/>
          <w:numId w:val="0"/>
        </w:numPr>
      </w:pPr>
      <w:r>
        <w:t>Winterzeit ist Werkstattzeit</w:t>
      </w:r>
    </w:p>
    <w:p w14:paraId="19F5B0C1" w14:textId="5B603934" w:rsidR="001A2A71" w:rsidRDefault="0079524C" w:rsidP="001F6202">
      <w:r>
        <w:t xml:space="preserve">Am sichersten </w:t>
      </w:r>
      <w:r w:rsidR="000548B7">
        <w:t xml:space="preserve">unterwegs bist du </w:t>
      </w:r>
      <w:r>
        <w:t xml:space="preserve">mit einem </w:t>
      </w:r>
      <w:r w:rsidR="000548B7">
        <w:t xml:space="preserve">jährlichen </w:t>
      </w:r>
      <w:r>
        <w:t>Fahrrad-Check vom Profi</w:t>
      </w:r>
      <w:r w:rsidR="00FF12D3">
        <w:t xml:space="preserve"> – </w:t>
      </w:r>
      <w:r w:rsidR="00123920">
        <w:t xml:space="preserve">und das </w:t>
      </w:r>
      <w:r w:rsidR="00FF12D3">
        <w:t xml:space="preserve">am besten </w:t>
      </w:r>
      <w:r w:rsidR="003B7689">
        <w:t>zeitnah</w:t>
      </w:r>
      <w:r w:rsidR="00FF12D3">
        <w:t xml:space="preserve">. </w:t>
      </w:r>
      <w:r w:rsidR="00613FC5">
        <w:t>Bald</w:t>
      </w:r>
      <w:r w:rsidR="00FF12D3">
        <w:t xml:space="preserve"> </w:t>
      </w:r>
      <w:r w:rsidR="00B7609C">
        <w:t>steigen</w:t>
      </w:r>
      <w:r w:rsidR="00F55AEE">
        <w:t xml:space="preserve"> die</w:t>
      </w:r>
      <w:r w:rsidR="00E95A10">
        <w:t xml:space="preserve"> T</w:t>
      </w:r>
      <w:r w:rsidR="00F55AEE">
        <w:t>emperatur</w:t>
      </w:r>
      <w:r w:rsidR="00E95A10">
        <w:t>en</w:t>
      </w:r>
      <w:r w:rsidR="00FF12D3">
        <w:t xml:space="preserve"> </w:t>
      </w:r>
      <w:r w:rsidR="00935386">
        <w:t xml:space="preserve">und </w:t>
      </w:r>
      <w:r w:rsidR="00D97BAC">
        <w:t xml:space="preserve">Termine </w:t>
      </w:r>
      <w:r w:rsidR="000A68C7">
        <w:t>im</w:t>
      </w:r>
      <w:r w:rsidR="00D97BAC">
        <w:t xml:space="preserve"> </w:t>
      </w:r>
      <w:r w:rsidR="00E95A10">
        <w:t>Fachhandel</w:t>
      </w:r>
      <w:r w:rsidR="00D97BAC">
        <w:t xml:space="preserve"> </w:t>
      </w:r>
      <w:r w:rsidR="003B303B">
        <w:t xml:space="preserve">sind </w:t>
      </w:r>
      <w:r w:rsidR="00935386">
        <w:t xml:space="preserve">wieder </w:t>
      </w:r>
      <w:r w:rsidR="00737EC4">
        <w:t>heiß begehrt</w:t>
      </w:r>
      <w:r w:rsidR="00D97BAC">
        <w:t xml:space="preserve">. </w:t>
      </w:r>
      <w:r w:rsidR="00BA4908">
        <w:t xml:space="preserve">Außerdem: Wer </w:t>
      </w:r>
      <w:r w:rsidR="005A25FF">
        <w:t>will</w:t>
      </w:r>
      <w:r w:rsidR="001932FE">
        <w:t xml:space="preserve"> </w:t>
      </w:r>
      <w:r w:rsidR="005A25FF">
        <w:t xml:space="preserve">schon </w:t>
      </w:r>
      <w:r w:rsidR="001932FE">
        <w:t>realisieren</w:t>
      </w:r>
      <w:r w:rsidR="0001572F">
        <w:t xml:space="preserve"> müssen</w:t>
      </w:r>
      <w:r w:rsidR="00113A94">
        <w:t>,</w:t>
      </w:r>
      <w:r w:rsidR="00132876">
        <w:t xml:space="preserve"> dass</w:t>
      </w:r>
      <w:r w:rsidR="001932FE">
        <w:t xml:space="preserve"> </w:t>
      </w:r>
      <w:r w:rsidR="00E4232F">
        <w:t>d</w:t>
      </w:r>
      <w:r w:rsidR="00E3635E">
        <w:t>ie Kette</w:t>
      </w:r>
      <w:r w:rsidR="003213DA">
        <w:t xml:space="preserve"> </w:t>
      </w:r>
      <w:r w:rsidR="00CA6C30">
        <w:t>rostet</w:t>
      </w:r>
      <w:r w:rsidR="003213DA">
        <w:t xml:space="preserve"> </w:t>
      </w:r>
      <w:r w:rsidR="000548B7">
        <w:t>oder</w:t>
      </w:r>
      <w:r w:rsidR="00CE217C">
        <w:t xml:space="preserve"> </w:t>
      </w:r>
      <w:r w:rsidR="00E3635E">
        <w:t xml:space="preserve">die </w:t>
      </w:r>
      <w:r w:rsidR="00CE217C">
        <w:t>Bremsen</w:t>
      </w:r>
      <w:r w:rsidR="00E3635E">
        <w:t xml:space="preserve"> quietschen</w:t>
      </w:r>
      <w:r w:rsidR="00EA5927">
        <w:t xml:space="preserve">, wenn </w:t>
      </w:r>
      <w:r w:rsidR="00036274">
        <w:t>die</w:t>
      </w:r>
      <w:r w:rsidR="00EA5927">
        <w:t xml:space="preserve"> erste</w:t>
      </w:r>
      <w:r w:rsidR="00036274">
        <w:t xml:space="preserve"> </w:t>
      </w:r>
      <w:r w:rsidR="00C6224F">
        <w:t>Radt</w:t>
      </w:r>
      <w:r w:rsidR="00036274">
        <w:t>our</w:t>
      </w:r>
      <w:r w:rsidR="00EA5927">
        <w:t xml:space="preserve"> </w:t>
      </w:r>
      <w:r w:rsidR="00F36623">
        <w:t>kurz bevorsteht</w:t>
      </w:r>
      <w:r w:rsidR="005A25FF">
        <w:t>?</w:t>
      </w:r>
    </w:p>
    <w:p w14:paraId="4A4B0573" w14:textId="77777777" w:rsidR="001F6202" w:rsidRDefault="001F6202" w:rsidP="001F6202"/>
    <w:p w14:paraId="1E05831D" w14:textId="226E724B" w:rsidR="002404DD" w:rsidRPr="00C813E8" w:rsidRDefault="00073E6A" w:rsidP="001F6202">
      <w:pPr>
        <w:rPr>
          <w:b/>
          <w:bCs/>
        </w:rPr>
      </w:pPr>
      <w:r>
        <w:rPr>
          <w:b/>
          <w:bCs/>
        </w:rPr>
        <w:t>Du hast für d</w:t>
      </w:r>
      <w:r w:rsidR="00BB2B19" w:rsidRPr="00C813E8">
        <w:rPr>
          <w:b/>
          <w:bCs/>
        </w:rPr>
        <w:t>ein JobRad</w:t>
      </w:r>
      <w:r w:rsidR="00BB2B19" w:rsidRPr="00C813E8">
        <w:rPr>
          <w:b/>
          <w:bCs/>
          <w:vertAlign w:val="superscript"/>
        </w:rPr>
        <w:t>®</w:t>
      </w:r>
      <w:r>
        <w:rPr>
          <w:b/>
          <w:bCs/>
        </w:rPr>
        <w:t xml:space="preserve"> ein </w:t>
      </w:r>
      <w:r w:rsidR="00BB2B19" w:rsidRPr="00C813E8">
        <w:rPr>
          <w:b/>
          <w:bCs/>
        </w:rPr>
        <w:t>Servicepaket</w:t>
      </w:r>
      <w:r>
        <w:rPr>
          <w:b/>
          <w:bCs/>
        </w:rPr>
        <w:t xml:space="preserve"> gebucht</w:t>
      </w:r>
      <w:r w:rsidR="00BB2B19" w:rsidRPr="00C813E8">
        <w:rPr>
          <w:b/>
          <w:bCs/>
        </w:rPr>
        <w:t xml:space="preserve">? </w:t>
      </w:r>
    </w:p>
    <w:p w14:paraId="03516092" w14:textId="2663BC84" w:rsidR="002F0C5A" w:rsidRPr="00BD6A8F" w:rsidRDefault="0092742A" w:rsidP="001F6202">
      <w:r>
        <w:t>Dann v</w:t>
      </w:r>
      <w:r w:rsidR="00BE6A06">
        <w:t xml:space="preserve">ereinbare </w:t>
      </w:r>
      <w:r w:rsidR="00835BCD">
        <w:t>jetzt</w:t>
      </w:r>
      <w:r w:rsidR="00BE6A06">
        <w:t xml:space="preserve"> einen Termin im Fachhandel</w:t>
      </w:r>
      <w:r w:rsidR="00031344">
        <w:t xml:space="preserve"> und nenne dabei </w:t>
      </w:r>
      <w:r w:rsidR="002404DD">
        <w:t>deine Service-ID</w:t>
      </w:r>
      <w:r w:rsidR="00A7441A">
        <w:t>. Die ID</w:t>
      </w:r>
      <w:r w:rsidR="007B4CEC">
        <w:t xml:space="preserve"> </w:t>
      </w:r>
      <w:r w:rsidR="00CF2CFD">
        <w:t>findest du</w:t>
      </w:r>
      <w:r w:rsidR="002404DD">
        <w:t xml:space="preserve"> </w:t>
      </w:r>
      <w:r w:rsidR="002404DD" w:rsidRPr="00CA79AB">
        <w:t>i</w:t>
      </w:r>
      <w:r w:rsidR="001E38B3" w:rsidRPr="00CA79AB">
        <w:t>m</w:t>
      </w:r>
      <w:r w:rsidR="002404DD" w:rsidRPr="00CA79AB">
        <w:t xml:space="preserve"> </w:t>
      </w:r>
      <w:commentRangeStart w:id="0"/>
      <w:r w:rsidR="002404DD" w:rsidRPr="00CA79AB">
        <w:t>JobRad</w:t>
      </w:r>
      <w:r w:rsidR="002404DD" w:rsidRPr="00CA79AB">
        <w:rPr>
          <w:vertAlign w:val="superscript"/>
        </w:rPr>
        <w:t>®</w:t>
      </w:r>
      <w:r w:rsidR="002404DD" w:rsidRPr="00CA79AB">
        <w:t>-Portal</w:t>
      </w:r>
      <w:r w:rsidR="007B4CEC">
        <w:t xml:space="preserve"> von [</w:t>
      </w:r>
      <w:r w:rsidR="007B4CEC" w:rsidRPr="007B4CEC">
        <w:rPr>
          <w:highlight w:val="lightGray"/>
        </w:rPr>
        <w:t>Ihr Unternehmen</w:t>
      </w:r>
      <w:r w:rsidR="007B4CEC">
        <w:t>]</w:t>
      </w:r>
      <w:commentRangeEnd w:id="0"/>
      <w:r w:rsidR="00CA79AB">
        <w:rPr>
          <w:rStyle w:val="Kommentarzeichen"/>
          <w:sz w:val="22"/>
          <w:szCs w:val="22"/>
        </w:rPr>
        <w:commentReference w:id="0"/>
      </w:r>
      <w:r w:rsidR="00A7441A">
        <w:t>: Klick einfach a</w:t>
      </w:r>
      <w:r w:rsidR="00554EEB">
        <w:t>uf de</w:t>
      </w:r>
      <w:r w:rsidR="003E5BB1">
        <w:t xml:space="preserve">n </w:t>
      </w:r>
      <w:r w:rsidR="00B41E03">
        <w:t xml:space="preserve">Antrag für das entsprechende </w:t>
      </w:r>
      <w:r w:rsidR="00A7441A">
        <w:t>Job</w:t>
      </w:r>
      <w:r w:rsidR="00B41E03">
        <w:t>Rad</w:t>
      </w:r>
      <w:r w:rsidR="00A7441A" w:rsidRPr="00A7441A">
        <w:rPr>
          <w:vertAlign w:val="superscript"/>
        </w:rPr>
        <w:t>®</w:t>
      </w:r>
      <w:r w:rsidR="00285578">
        <w:t>, um alle</w:t>
      </w:r>
      <w:r w:rsidR="006B7F98">
        <w:t xml:space="preserve"> Leasinginformationen</w:t>
      </w:r>
      <w:r w:rsidR="00285578">
        <w:t xml:space="preserve"> </w:t>
      </w:r>
      <w:r w:rsidR="00281823">
        <w:t>einzusehen</w:t>
      </w:r>
      <w:r w:rsidR="002404DD">
        <w:t>.</w:t>
      </w:r>
      <w:r w:rsidR="00956347" w:rsidRPr="00956347">
        <w:t xml:space="preserve"> </w:t>
      </w:r>
      <w:r w:rsidR="00EE4927">
        <w:t xml:space="preserve">Wird </w:t>
      </w:r>
      <w:r w:rsidR="006B7F98">
        <w:t xml:space="preserve">dort </w:t>
      </w:r>
      <w:r w:rsidR="00EE4927">
        <w:t xml:space="preserve">keine Service-ID angezeigt, </w:t>
      </w:r>
      <w:r w:rsidR="00BD6A8F">
        <w:t>steht dir für das ausgewählte JobRad</w:t>
      </w:r>
      <w:r w:rsidR="00BD6A8F" w:rsidRPr="00BD6A8F">
        <w:rPr>
          <w:vertAlign w:val="superscript"/>
        </w:rPr>
        <w:t>®</w:t>
      </w:r>
      <w:r w:rsidR="00BD6A8F">
        <w:t xml:space="preserve"> </w:t>
      </w:r>
      <w:r w:rsidR="005237D6">
        <w:t xml:space="preserve">kein Servicepaket </w:t>
      </w:r>
      <w:r w:rsidR="00BD6A8F">
        <w:t>zur Verfügung.</w:t>
      </w:r>
    </w:p>
    <w:p w14:paraId="6891F06F" w14:textId="77777777" w:rsidR="002F0C5A" w:rsidRDefault="002F0C5A" w:rsidP="001F6202"/>
    <w:p w14:paraId="7F5DF69F" w14:textId="47C80F0A" w:rsidR="00C813E8" w:rsidRDefault="00A7441A" w:rsidP="001F6202">
      <w:r>
        <w:t xml:space="preserve">Über die Händlersuche im Portal findest </w:t>
      </w:r>
      <w:proofErr w:type="gramStart"/>
      <w:r>
        <w:t xml:space="preserve">du </w:t>
      </w:r>
      <w:r w:rsidR="005237D6">
        <w:t>übrigens</w:t>
      </w:r>
      <w:proofErr w:type="gramEnd"/>
      <w:r w:rsidR="005237D6">
        <w:t xml:space="preserve"> </w:t>
      </w:r>
      <w:r>
        <w:t xml:space="preserve">auch gleich </w:t>
      </w:r>
      <w:proofErr w:type="spellStart"/>
      <w:proofErr w:type="gramStart"/>
      <w:r w:rsidR="00CF2CFD">
        <w:t>eine</w:t>
      </w:r>
      <w:r w:rsidR="00956347">
        <w:t>:</w:t>
      </w:r>
      <w:r w:rsidR="005969D7">
        <w:t>n</w:t>
      </w:r>
      <w:proofErr w:type="spellEnd"/>
      <w:proofErr w:type="gramEnd"/>
      <w:r w:rsidR="00956347">
        <w:t xml:space="preserve"> </w:t>
      </w:r>
      <w:proofErr w:type="spellStart"/>
      <w:proofErr w:type="gramStart"/>
      <w:r w:rsidR="00956347">
        <w:t>passende:n</w:t>
      </w:r>
      <w:proofErr w:type="spellEnd"/>
      <w:proofErr w:type="gramEnd"/>
      <w:r w:rsidR="00956347">
        <w:t xml:space="preserve"> JobRad</w:t>
      </w:r>
      <w:r w:rsidR="00956347" w:rsidRPr="003A2C43">
        <w:rPr>
          <w:vertAlign w:val="superscript"/>
        </w:rPr>
        <w:t>®</w:t>
      </w:r>
      <w:r w:rsidR="00956347">
        <w:t>-</w:t>
      </w:r>
      <w:proofErr w:type="spellStart"/>
      <w:proofErr w:type="gramStart"/>
      <w:r w:rsidR="00956347">
        <w:t>Prem</w:t>
      </w:r>
      <w:r w:rsidR="000F69AD">
        <w:t>i</w:t>
      </w:r>
      <w:r w:rsidR="00956347">
        <w:t>umhändler:in</w:t>
      </w:r>
      <w:proofErr w:type="spellEnd"/>
      <w:r>
        <w:t>.</w:t>
      </w:r>
      <w:proofErr w:type="gramEnd"/>
    </w:p>
    <w:p w14:paraId="596B5A04" w14:textId="77777777" w:rsidR="00CA264E" w:rsidRDefault="00CA264E" w:rsidP="009530B1"/>
    <w:p w14:paraId="0B1EBC0B" w14:textId="45143D72" w:rsidR="00CA264E" w:rsidRDefault="004F6967" w:rsidP="009530B1">
      <w:r>
        <w:t>Wir wünschen dir viel</w:t>
      </w:r>
      <w:r w:rsidR="00CA264E">
        <w:t xml:space="preserve"> Spaß </w:t>
      </w:r>
      <w:r>
        <w:t>dabei, dein Rad Saison</w:t>
      </w:r>
      <w:r w:rsidR="006266CF">
        <w:t>-fit</w:t>
      </w:r>
      <w:r>
        <w:t xml:space="preserve"> zu machen!</w:t>
      </w:r>
    </w:p>
    <w:p w14:paraId="632506EB" w14:textId="77777777" w:rsidR="00C070BD" w:rsidRDefault="00C070BD" w:rsidP="009530B1"/>
    <w:p w14:paraId="73646A92" w14:textId="1ABF6A01" w:rsidR="00C070BD" w:rsidRPr="00C854B4" w:rsidRDefault="00C070BD" w:rsidP="002A1483">
      <w:r>
        <w:t>[</w:t>
      </w:r>
      <w:proofErr w:type="spellStart"/>
      <w:r w:rsidRPr="00C070BD">
        <w:rPr>
          <w:highlight w:val="lightGray"/>
        </w:rPr>
        <w:t>Absender:in</w:t>
      </w:r>
      <w:proofErr w:type="spellEnd"/>
      <w:r>
        <w:t>]</w:t>
      </w:r>
    </w:p>
    <w:sectPr w:rsidR="00C070BD" w:rsidRPr="00C854B4" w:rsidSect="00426C29">
      <w:headerReference w:type="default" r:id="rId15"/>
      <w:foot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6-01-26T17:42:00Z" w:initials="LMB">
    <w:p w14:paraId="016D360D" w14:textId="321C16E1" w:rsidR="00CA79AB" w:rsidRDefault="00CA79AB" w:rsidP="00CA79AB">
      <w:pPr>
        <w:pStyle w:val="Kommentartext"/>
      </w:pPr>
      <w:r>
        <w:rPr>
          <w:rStyle w:val="Kommentarzeichen"/>
        </w:rPr>
        <w:annotationRef/>
      </w:r>
      <w:r>
        <w:t>Hinterlegen Sie hier gern den Link zum 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16D360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36E8BD7" w16cex:dateUtc="2026-01-26T16:4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16D360D" w16cid:durableId="736E8BD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6D632" w14:textId="77777777" w:rsidR="006E4E9D" w:rsidRDefault="006E4E9D" w:rsidP="00677591"/>
  </w:endnote>
  <w:endnote w:type="continuationSeparator" w:id="0">
    <w:p w14:paraId="14A36E39" w14:textId="77777777" w:rsidR="006E4E9D" w:rsidRDefault="006E4E9D" w:rsidP="00677591"/>
  </w:endnote>
  <w:endnote w:type="continuationNotice" w:id="1">
    <w:p w14:paraId="07F6DBB5" w14:textId="77777777" w:rsidR="006E4E9D" w:rsidRDefault="006E4E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93981" w14:textId="77777777" w:rsidR="00A13105" w:rsidRDefault="00A13105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0477B0" w14:paraId="4378C818" w14:textId="77777777" w:rsidTr="00C868F8">
      <w:tc>
        <w:tcPr>
          <w:tcW w:w="4672" w:type="dxa"/>
        </w:tcPr>
        <w:p w14:paraId="2C043FE9" w14:textId="7BEDD590" w:rsidR="000477B0" w:rsidRDefault="000477B0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3</w:t>
            </w:r>
          </w:fldSimple>
        </w:p>
      </w:tc>
      <w:tc>
        <w:tcPr>
          <w:tcW w:w="4672" w:type="dxa"/>
        </w:tcPr>
        <w:p w14:paraId="3A149A86" w14:textId="2925E575" w:rsidR="000477B0" w:rsidRPr="00BA2DA1" w:rsidRDefault="00BA2DA1" w:rsidP="000477B0">
          <w:pPr>
            <w:pStyle w:val="Fuzeile"/>
            <w:jc w:val="right"/>
          </w:pPr>
          <w:r w:rsidRPr="00BA2DA1">
            <w:t>405</w:t>
          </w:r>
          <w:r w:rsidR="000477B0" w:rsidRPr="00BA2DA1">
            <w:t>-</w:t>
          </w:r>
          <w:r w:rsidR="0042487F" w:rsidRPr="00BA2DA1">
            <w:t>01</w:t>
          </w:r>
          <w:r w:rsidR="000477B0" w:rsidRPr="00BA2DA1">
            <w:t>.202</w:t>
          </w:r>
          <w:r w:rsidR="0042487F" w:rsidRPr="00BA2DA1">
            <w:t>6</w:t>
          </w:r>
        </w:p>
      </w:tc>
    </w:tr>
  </w:tbl>
  <w:p w14:paraId="5DD6F8F7" w14:textId="07A7553E" w:rsidR="00DD4020" w:rsidRDefault="00DD402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16C01" w14:textId="77777777" w:rsidR="006E4E9D" w:rsidRDefault="006E4E9D" w:rsidP="00677591"/>
  </w:footnote>
  <w:footnote w:type="continuationSeparator" w:id="0">
    <w:p w14:paraId="1C156CA6" w14:textId="77777777" w:rsidR="006E4E9D" w:rsidRDefault="006E4E9D" w:rsidP="00677591"/>
  </w:footnote>
  <w:footnote w:type="continuationNotice" w:id="1">
    <w:p w14:paraId="7CF4A00A" w14:textId="77777777" w:rsidR="006E4E9D" w:rsidRDefault="006E4E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2B0F6466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4D74EF0" wp14:editId="02FC4B25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72944"/>
    <w:multiLevelType w:val="hybridMultilevel"/>
    <w:tmpl w:val="952C2C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70A01"/>
    <w:multiLevelType w:val="hybridMultilevel"/>
    <w:tmpl w:val="10C6CA9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F6775D"/>
    <w:multiLevelType w:val="hybridMultilevel"/>
    <w:tmpl w:val="EB2A6244"/>
    <w:lvl w:ilvl="0" w:tplc="B134B472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4" w15:restartNumberingAfterBreak="0">
    <w:nsid w:val="2FBA1CF8"/>
    <w:multiLevelType w:val="hybridMultilevel"/>
    <w:tmpl w:val="1D92BA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624"/>
    <w:multiLevelType w:val="hybridMultilevel"/>
    <w:tmpl w:val="10C6CA94"/>
    <w:lvl w:ilvl="0" w:tplc="FFFFFFFF">
      <w:start w:val="1"/>
      <w:numFmt w:val="decimal"/>
      <w:lvlText w:val="%1."/>
      <w:lvlJc w:val="left"/>
      <w:pPr>
        <w:ind w:left="426" w:hanging="360"/>
      </w:pPr>
    </w:lvl>
    <w:lvl w:ilvl="1" w:tplc="FFFFFFFF" w:tentative="1">
      <w:start w:val="1"/>
      <w:numFmt w:val="lowerLetter"/>
      <w:lvlText w:val="%2.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1866" w:hanging="180"/>
      </w:pPr>
    </w:lvl>
    <w:lvl w:ilvl="3" w:tplc="FFFFFFFF" w:tentative="1">
      <w:start w:val="1"/>
      <w:numFmt w:val="decimal"/>
      <w:lvlText w:val="%4."/>
      <w:lvlJc w:val="left"/>
      <w:pPr>
        <w:ind w:left="2586" w:hanging="360"/>
      </w:pPr>
    </w:lvl>
    <w:lvl w:ilvl="4" w:tplc="FFFFFFFF" w:tentative="1">
      <w:start w:val="1"/>
      <w:numFmt w:val="lowerLetter"/>
      <w:lvlText w:val="%5."/>
      <w:lvlJc w:val="left"/>
      <w:pPr>
        <w:ind w:left="3306" w:hanging="360"/>
      </w:pPr>
    </w:lvl>
    <w:lvl w:ilvl="5" w:tplc="FFFFFFFF" w:tentative="1">
      <w:start w:val="1"/>
      <w:numFmt w:val="lowerRoman"/>
      <w:lvlText w:val="%6."/>
      <w:lvlJc w:val="right"/>
      <w:pPr>
        <w:ind w:left="4026" w:hanging="180"/>
      </w:pPr>
    </w:lvl>
    <w:lvl w:ilvl="6" w:tplc="FFFFFFFF" w:tentative="1">
      <w:start w:val="1"/>
      <w:numFmt w:val="decimal"/>
      <w:lvlText w:val="%7."/>
      <w:lvlJc w:val="left"/>
      <w:pPr>
        <w:ind w:left="4746" w:hanging="360"/>
      </w:pPr>
    </w:lvl>
    <w:lvl w:ilvl="7" w:tplc="FFFFFFFF" w:tentative="1">
      <w:start w:val="1"/>
      <w:numFmt w:val="lowerLetter"/>
      <w:lvlText w:val="%8."/>
      <w:lvlJc w:val="left"/>
      <w:pPr>
        <w:ind w:left="5466" w:hanging="360"/>
      </w:pPr>
    </w:lvl>
    <w:lvl w:ilvl="8" w:tplc="FFFFFFFF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7" w15:restartNumberingAfterBreak="0">
    <w:nsid w:val="45DA0F93"/>
    <w:multiLevelType w:val="hybridMultilevel"/>
    <w:tmpl w:val="360264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9168642">
    <w:abstractNumId w:val="3"/>
  </w:num>
  <w:num w:numId="2" w16cid:durableId="1277447425">
    <w:abstractNumId w:val="6"/>
  </w:num>
  <w:num w:numId="3" w16cid:durableId="7540132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6480812">
    <w:abstractNumId w:val="1"/>
  </w:num>
  <w:num w:numId="5" w16cid:durableId="1199007048">
    <w:abstractNumId w:val="5"/>
  </w:num>
  <w:num w:numId="6" w16cid:durableId="1014770765">
    <w:abstractNumId w:val="7"/>
  </w:num>
  <w:num w:numId="7" w16cid:durableId="306201938">
    <w:abstractNumId w:val="4"/>
  </w:num>
  <w:num w:numId="8" w16cid:durableId="1320035510">
    <w:abstractNumId w:val="0"/>
  </w:num>
  <w:num w:numId="9" w16cid:durableId="1954364435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4B4"/>
    <w:rsid w:val="0000602B"/>
    <w:rsid w:val="0001572F"/>
    <w:rsid w:val="000231AA"/>
    <w:rsid w:val="00023DBB"/>
    <w:rsid w:val="00025C66"/>
    <w:rsid w:val="00031344"/>
    <w:rsid w:val="00036274"/>
    <w:rsid w:val="00041EB1"/>
    <w:rsid w:val="0004304F"/>
    <w:rsid w:val="000430BC"/>
    <w:rsid w:val="000477B0"/>
    <w:rsid w:val="000548B7"/>
    <w:rsid w:val="00070FB0"/>
    <w:rsid w:val="00073E6A"/>
    <w:rsid w:val="00074CAB"/>
    <w:rsid w:val="00075E1C"/>
    <w:rsid w:val="00077F5E"/>
    <w:rsid w:val="00081BD2"/>
    <w:rsid w:val="00085EE2"/>
    <w:rsid w:val="00091DCD"/>
    <w:rsid w:val="00094F81"/>
    <w:rsid w:val="000A68C7"/>
    <w:rsid w:val="000B5997"/>
    <w:rsid w:val="000D39F4"/>
    <w:rsid w:val="000E54C8"/>
    <w:rsid w:val="000E6346"/>
    <w:rsid w:val="000F69AD"/>
    <w:rsid w:val="00103E67"/>
    <w:rsid w:val="00107D6F"/>
    <w:rsid w:val="00113A94"/>
    <w:rsid w:val="00122082"/>
    <w:rsid w:val="00123920"/>
    <w:rsid w:val="00132876"/>
    <w:rsid w:val="0013385A"/>
    <w:rsid w:val="0013604D"/>
    <w:rsid w:val="001376F2"/>
    <w:rsid w:val="00144E35"/>
    <w:rsid w:val="00155F42"/>
    <w:rsid w:val="00156617"/>
    <w:rsid w:val="0017414E"/>
    <w:rsid w:val="00183CF0"/>
    <w:rsid w:val="00191BC8"/>
    <w:rsid w:val="00193111"/>
    <w:rsid w:val="001932FE"/>
    <w:rsid w:val="001953EF"/>
    <w:rsid w:val="00197B7B"/>
    <w:rsid w:val="001A229F"/>
    <w:rsid w:val="001A2A71"/>
    <w:rsid w:val="001A6E56"/>
    <w:rsid w:val="001B5F81"/>
    <w:rsid w:val="001D4AD8"/>
    <w:rsid w:val="001E38B3"/>
    <w:rsid w:val="001F6202"/>
    <w:rsid w:val="00205C13"/>
    <w:rsid w:val="00210295"/>
    <w:rsid w:val="002124FF"/>
    <w:rsid w:val="00225B6B"/>
    <w:rsid w:val="002400E3"/>
    <w:rsid w:val="002404DD"/>
    <w:rsid w:val="00247DB7"/>
    <w:rsid w:val="0026464B"/>
    <w:rsid w:val="00272FC0"/>
    <w:rsid w:val="00281823"/>
    <w:rsid w:val="00285210"/>
    <w:rsid w:val="00285578"/>
    <w:rsid w:val="00287D58"/>
    <w:rsid w:val="00291322"/>
    <w:rsid w:val="00293E55"/>
    <w:rsid w:val="002A0A8A"/>
    <w:rsid w:val="002A1483"/>
    <w:rsid w:val="002A3910"/>
    <w:rsid w:val="002B701C"/>
    <w:rsid w:val="002C645C"/>
    <w:rsid w:val="002D2C5D"/>
    <w:rsid w:val="002E04C3"/>
    <w:rsid w:val="002E2550"/>
    <w:rsid w:val="002E6B39"/>
    <w:rsid w:val="002F0C5A"/>
    <w:rsid w:val="002F7877"/>
    <w:rsid w:val="00302193"/>
    <w:rsid w:val="00306CEA"/>
    <w:rsid w:val="003213DA"/>
    <w:rsid w:val="003270B7"/>
    <w:rsid w:val="0033566A"/>
    <w:rsid w:val="00344448"/>
    <w:rsid w:val="00352F7F"/>
    <w:rsid w:val="003556DF"/>
    <w:rsid w:val="00363287"/>
    <w:rsid w:val="0036768D"/>
    <w:rsid w:val="00382EF4"/>
    <w:rsid w:val="00394862"/>
    <w:rsid w:val="003A067D"/>
    <w:rsid w:val="003A2C43"/>
    <w:rsid w:val="003A5F71"/>
    <w:rsid w:val="003B303B"/>
    <w:rsid w:val="003B7689"/>
    <w:rsid w:val="003C2382"/>
    <w:rsid w:val="003C580F"/>
    <w:rsid w:val="003E105E"/>
    <w:rsid w:val="003E5787"/>
    <w:rsid w:val="003E5BB1"/>
    <w:rsid w:val="003F038B"/>
    <w:rsid w:val="003F12EC"/>
    <w:rsid w:val="003F79BD"/>
    <w:rsid w:val="004026D3"/>
    <w:rsid w:val="00407EF9"/>
    <w:rsid w:val="00410F17"/>
    <w:rsid w:val="0042487F"/>
    <w:rsid w:val="00426C29"/>
    <w:rsid w:val="00435370"/>
    <w:rsid w:val="00446D89"/>
    <w:rsid w:val="00453216"/>
    <w:rsid w:val="00456559"/>
    <w:rsid w:val="004923AB"/>
    <w:rsid w:val="00496555"/>
    <w:rsid w:val="004A76BF"/>
    <w:rsid w:val="004C060E"/>
    <w:rsid w:val="004C30F8"/>
    <w:rsid w:val="004E0B7F"/>
    <w:rsid w:val="004F6967"/>
    <w:rsid w:val="00500585"/>
    <w:rsid w:val="00501F50"/>
    <w:rsid w:val="00502B5B"/>
    <w:rsid w:val="00506922"/>
    <w:rsid w:val="005144E7"/>
    <w:rsid w:val="005237D6"/>
    <w:rsid w:val="00527D34"/>
    <w:rsid w:val="00533849"/>
    <w:rsid w:val="005367F7"/>
    <w:rsid w:val="00551BDB"/>
    <w:rsid w:val="00553220"/>
    <w:rsid w:val="00554EEB"/>
    <w:rsid w:val="00560BC9"/>
    <w:rsid w:val="005723A8"/>
    <w:rsid w:val="00585545"/>
    <w:rsid w:val="005870E9"/>
    <w:rsid w:val="005918C5"/>
    <w:rsid w:val="0059655E"/>
    <w:rsid w:val="005969D7"/>
    <w:rsid w:val="005A25FF"/>
    <w:rsid w:val="005B31BB"/>
    <w:rsid w:val="005B59EB"/>
    <w:rsid w:val="005C0EC3"/>
    <w:rsid w:val="005C1BCC"/>
    <w:rsid w:val="005D5E03"/>
    <w:rsid w:val="005D5E74"/>
    <w:rsid w:val="005D7CB7"/>
    <w:rsid w:val="006011D1"/>
    <w:rsid w:val="006025B1"/>
    <w:rsid w:val="00607F88"/>
    <w:rsid w:val="00613FC5"/>
    <w:rsid w:val="006173C8"/>
    <w:rsid w:val="006266CF"/>
    <w:rsid w:val="00632DB7"/>
    <w:rsid w:val="00642109"/>
    <w:rsid w:val="0065109D"/>
    <w:rsid w:val="00670460"/>
    <w:rsid w:val="00677591"/>
    <w:rsid w:val="006917A4"/>
    <w:rsid w:val="00697E19"/>
    <w:rsid w:val="006A794B"/>
    <w:rsid w:val="006B339E"/>
    <w:rsid w:val="006B7F98"/>
    <w:rsid w:val="006C4B9B"/>
    <w:rsid w:val="006C5F24"/>
    <w:rsid w:val="006D3617"/>
    <w:rsid w:val="006D7DC8"/>
    <w:rsid w:val="006E0287"/>
    <w:rsid w:val="006E4E9D"/>
    <w:rsid w:val="006E72DE"/>
    <w:rsid w:val="006F3A53"/>
    <w:rsid w:val="00701F01"/>
    <w:rsid w:val="00703229"/>
    <w:rsid w:val="00714A36"/>
    <w:rsid w:val="00737EC4"/>
    <w:rsid w:val="007574EA"/>
    <w:rsid w:val="0079524C"/>
    <w:rsid w:val="00795C0E"/>
    <w:rsid w:val="00796526"/>
    <w:rsid w:val="007B4CEC"/>
    <w:rsid w:val="007C1D1C"/>
    <w:rsid w:val="007C50AE"/>
    <w:rsid w:val="007C7C7E"/>
    <w:rsid w:val="007D4E20"/>
    <w:rsid w:val="007E69A3"/>
    <w:rsid w:val="007F1C9A"/>
    <w:rsid w:val="00801110"/>
    <w:rsid w:val="00826EF0"/>
    <w:rsid w:val="00835BCD"/>
    <w:rsid w:val="0083697E"/>
    <w:rsid w:val="00843A1E"/>
    <w:rsid w:val="00852068"/>
    <w:rsid w:val="00860FC3"/>
    <w:rsid w:val="008650E6"/>
    <w:rsid w:val="00865D6F"/>
    <w:rsid w:val="00881585"/>
    <w:rsid w:val="008B3CEE"/>
    <w:rsid w:val="008C4D80"/>
    <w:rsid w:val="008C5D39"/>
    <w:rsid w:val="008D39A7"/>
    <w:rsid w:val="008D39BE"/>
    <w:rsid w:val="008D7527"/>
    <w:rsid w:val="008E6781"/>
    <w:rsid w:val="008F19BA"/>
    <w:rsid w:val="008F1B4C"/>
    <w:rsid w:val="008F1FA5"/>
    <w:rsid w:val="0090072F"/>
    <w:rsid w:val="0092742A"/>
    <w:rsid w:val="00933131"/>
    <w:rsid w:val="00935386"/>
    <w:rsid w:val="00937260"/>
    <w:rsid w:val="00950006"/>
    <w:rsid w:val="009530B1"/>
    <w:rsid w:val="00956347"/>
    <w:rsid w:val="00960617"/>
    <w:rsid w:val="0096795E"/>
    <w:rsid w:val="00972D7B"/>
    <w:rsid w:val="009A291C"/>
    <w:rsid w:val="009A3A68"/>
    <w:rsid w:val="009A5AA1"/>
    <w:rsid w:val="009B2220"/>
    <w:rsid w:val="009B6AA0"/>
    <w:rsid w:val="009C055C"/>
    <w:rsid w:val="009C23AF"/>
    <w:rsid w:val="009C28CF"/>
    <w:rsid w:val="009C33AD"/>
    <w:rsid w:val="009C5C82"/>
    <w:rsid w:val="009E1CE3"/>
    <w:rsid w:val="009E4133"/>
    <w:rsid w:val="009F2EF2"/>
    <w:rsid w:val="00A06199"/>
    <w:rsid w:val="00A13105"/>
    <w:rsid w:val="00A2006C"/>
    <w:rsid w:val="00A33644"/>
    <w:rsid w:val="00A52B32"/>
    <w:rsid w:val="00A52BE7"/>
    <w:rsid w:val="00A553EE"/>
    <w:rsid w:val="00A57995"/>
    <w:rsid w:val="00A57B4E"/>
    <w:rsid w:val="00A64551"/>
    <w:rsid w:val="00A64CED"/>
    <w:rsid w:val="00A653D1"/>
    <w:rsid w:val="00A7441A"/>
    <w:rsid w:val="00A777F8"/>
    <w:rsid w:val="00A81002"/>
    <w:rsid w:val="00A83112"/>
    <w:rsid w:val="00A84EF1"/>
    <w:rsid w:val="00A92E3B"/>
    <w:rsid w:val="00AB0B88"/>
    <w:rsid w:val="00AB52D6"/>
    <w:rsid w:val="00AC31B3"/>
    <w:rsid w:val="00AE0E6E"/>
    <w:rsid w:val="00AE5093"/>
    <w:rsid w:val="00AF0538"/>
    <w:rsid w:val="00AF0DA3"/>
    <w:rsid w:val="00AF3BA0"/>
    <w:rsid w:val="00AF528A"/>
    <w:rsid w:val="00B055F0"/>
    <w:rsid w:val="00B0588D"/>
    <w:rsid w:val="00B07EC9"/>
    <w:rsid w:val="00B178D3"/>
    <w:rsid w:val="00B26EAD"/>
    <w:rsid w:val="00B37F53"/>
    <w:rsid w:val="00B41E03"/>
    <w:rsid w:val="00B46695"/>
    <w:rsid w:val="00B60A17"/>
    <w:rsid w:val="00B7609C"/>
    <w:rsid w:val="00B85DA1"/>
    <w:rsid w:val="00B871F9"/>
    <w:rsid w:val="00B976BA"/>
    <w:rsid w:val="00BA2DA1"/>
    <w:rsid w:val="00BA4908"/>
    <w:rsid w:val="00BB260C"/>
    <w:rsid w:val="00BB2B19"/>
    <w:rsid w:val="00BC6CC8"/>
    <w:rsid w:val="00BC7612"/>
    <w:rsid w:val="00BD4A50"/>
    <w:rsid w:val="00BD6A8F"/>
    <w:rsid w:val="00BE6A06"/>
    <w:rsid w:val="00C000F9"/>
    <w:rsid w:val="00C00BB7"/>
    <w:rsid w:val="00C0109C"/>
    <w:rsid w:val="00C070BD"/>
    <w:rsid w:val="00C1067E"/>
    <w:rsid w:val="00C20005"/>
    <w:rsid w:val="00C20F88"/>
    <w:rsid w:val="00C26535"/>
    <w:rsid w:val="00C37B8E"/>
    <w:rsid w:val="00C45632"/>
    <w:rsid w:val="00C45FF1"/>
    <w:rsid w:val="00C6224F"/>
    <w:rsid w:val="00C629CF"/>
    <w:rsid w:val="00C66798"/>
    <w:rsid w:val="00C7082B"/>
    <w:rsid w:val="00C72C8F"/>
    <w:rsid w:val="00C75AB7"/>
    <w:rsid w:val="00C813E8"/>
    <w:rsid w:val="00C854B4"/>
    <w:rsid w:val="00C868F8"/>
    <w:rsid w:val="00C87EFC"/>
    <w:rsid w:val="00CA264E"/>
    <w:rsid w:val="00CA3A88"/>
    <w:rsid w:val="00CA44A4"/>
    <w:rsid w:val="00CA5255"/>
    <w:rsid w:val="00CA6C30"/>
    <w:rsid w:val="00CA79AB"/>
    <w:rsid w:val="00CA7C3E"/>
    <w:rsid w:val="00CB56C4"/>
    <w:rsid w:val="00CC0A8E"/>
    <w:rsid w:val="00CC7BD1"/>
    <w:rsid w:val="00CE217C"/>
    <w:rsid w:val="00CF2CFD"/>
    <w:rsid w:val="00D13BDD"/>
    <w:rsid w:val="00D158F0"/>
    <w:rsid w:val="00D20823"/>
    <w:rsid w:val="00D308C5"/>
    <w:rsid w:val="00D46619"/>
    <w:rsid w:val="00D506D7"/>
    <w:rsid w:val="00D54BD1"/>
    <w:rsid w:val="00D624F8"/>
    <w:rsid w:val="00D62733"/>
    <w:rsid w:val="00D84495"/>
    <w:rsid w:val="00D86389"/>
    <w:rsid w:val="00D97BAC"/>
    <w:rsid w:val="00DC14A7"/>
    <w:rsid w:val="00DC34BE"/>
    <w:rsid w:val="00DC5765"/>
    <w:rsid w:val="00DC5AC8"/>
    <w:rsid w:val="00DD0E2E"/>
    <w:rsid w:val="00DD4020"/>
    <w:rsid w:val="00DD7DD1"/>
    <w:rsid w:val="00DF0681"/>
    <w:rsid w:val="00DF08FC"/>
    <w:rsid w:val="00E06D50"/>
    <w:rsid w:val="00E24D36"/>
    <w:rsid w:val="00E268A4"/>
    <w:rsid w:val="00E327E2"/>
    <w:rsid w:val="00E32BD9"/>
    <w:rsid w:val="00E34CCD"/>
    <w:rsid w:val="00E3635E"/>
    <w:rsid w:val="00E4232F"/>
    <w:rsid w:val="00E54CD3"/>
    <w:rsid w:val="00E62813"/>
    <w:rsid w:val="00E70FC5"/>
    <w:rsid w:val="00E71524"/>
    <w:rsid w:val="00E740BF"/>
    <w:rsid w:val="00E77853"/>
    <w:rsid w:val="00E84B24"/>
    <w:rsid w:val="00E87481"/>
    <w:rsid w:val="00E94D43"/>
    <w:rsid w:val="00E95A10"/>
    <w:rsid w:val="00E97238"/>
    <w:rsid w:val="00EA1F24"/>
    <w:rsid w:val="00EA5927"/>
    <w:rsid w:val="00EB1E62"/>
    <w:rsid w:val="00EB52D5"/>
    <w:rsid w:val="00EB6A1D"/>
    <w:rsid w:val="00EB7730"/>
    <w:rsid w:val="00EB7BA7"/>
    <w:rsid w:val="00EE4927"/>
    <w:rsid w:val="00EE52E1"/>
    <w:rsid w:val="00EE5994"/>
    <w:rsid w:val="00EF3C96"/>
    <w:rsid w:val="00F009E4"/>
    <w:rsid w:val="00F2226D"/>
    <w:rsid w:val="00F26BCE"/>
    <w:rsid w:val="00F34240"/>
    <w:rsid w:val="00F36623"/>
    <w:rsid w:val="00F44EB6"/>
    <w:rsid w:val="00F472F3"/>
    <w:rsid w:val="00F53490"/>
    <w:rsid w:val="00F55AEE"/>
    <w:rsid w:val="00F62646"/>
    <w:rsid w:val="00F63DDD"/>
    <w:rsid w:val="00F83A67"/>
    <w:rsid w:val="00F84644"/>
    <w:rsid w:val="00F909C8"/>
    <w:rsid w:val="00FA1598"/>
    <w:rsid w:val="00FB2728"/>
    <w:rsid w:val="00FB6D6C"/>
    <w:rsid w:val="00FD1DF1"/>
    <w:rsid w:val="00FE5BDA"/>
    <w:rsid w:val="00FF12D3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6E9B8B"/>
  <w15:chartTrackingRefBased/>
  <w15:docId w15:val="{E085FE80-D788-4758-B497-D2AA1B1EF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C070B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Listenabsatz">
    <w:name w:val="List Paragraph"/>
    <w:basedOn w:val="Standard"/>
    <w:uiPriority w:val="99"/>
    <w:qFormat/>
    <w:rsid w:val="00C854B4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rsid w:val="00C854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C854B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54B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17414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7414E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5338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70267A-B52C-4827-9EAB-1E9DF3DE63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197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Tipp für JobRadler:innen - Im Winter zum Service</dc:title>
  <dc:subject>Textvorlage zur Information von Mitarbeitenden (informell)</dc:subject>
  <dc:creator>JobRad GmbH</dc:creator>
  <cp:keywords/>
  <dc:description/>
  <cp:lastModifiedBy>Lisa Barra - JobRad</cp:lastModifiedBy>
  <cp:revision>250</cp:revision>
  <dcterms:created xsi:type="dcterms:W3CDTF">2026-01-22T19:51:00Z</dcterms:created>
  <dcterms:modified xsi:type="dcterms:W3CDTF">2026-01-27T15:25:00Z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