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48736" w14:textId="02A9A9E5" w:rsidR="003A067D" w:rsidRDefault="00B1533F" w:rsidP="003A067D">
      <w:pPr>
        <w:pStyle w:val="Titel"/>
      </w:pPr>
      <w:r>
        <w:t>Neue Servicepakete: Interne Info – Paket Basis (Du-Version)</w:t>
      </w:r>
    </w:p>
    <w:p w14:paraId="2CFD2A74" w14:textId="224E6D6F" w:rsidR="007E1BCE" w:rsidRDefault="007E1BCE" w:rsidP="007E1BCE">
      <w:pPr>
        <w:pStyle w:val="H2berschrift1"/>
        <w:numPr>
          <w:ilvl w:val="0"/>
          <w:numId w:val="0"/>
        </w:numPr>
      </w:pPr>
      <w:r>
        <w:t>Neues JobRad</w:t>
      </w:r>
      <w:r w:rsidRPr="00786DDA">
        <w:rPr>
          <w:vertAlign w:val="superscript"/>
        </w:rPr>
        <w:t>®</w:t>
      </w:r>
      <w:r>
        <w:t>-Servicepaket: Mehr Leistung, mehr Flexibilität</w:t>
      </w:r>
    </w:p>
    <w:p w14:paraId="07526B1A" w14:textId="77777777" w:rsidR="007E1BCE" w:rsidRDefault="007E1BCE" w:rsidP="007E1BCE">
      <w:pPr>
        <w:pStyle w:val="Flietext"/>
      </w:pPr>
    </w:p>
    <w:p w14:paraId="7FE37871" w14:textId="77777777" w:rsidR="007E1BCE" w:rsidRDefault="007E1BCE" w:rsidP="007E1BCE">
      <w:pPr>
        <w:pStyle w:val="Flietext"/>
      </w:pPr>
      <w:proofErr w:type="spellStart"/>
      <w:proofErr w:type="gramStart"/>
      <w:r>
        <w:t>Liebe:r</w:t>
      </w:r>
      <w:proofErr w:type="spellEnd"/>
      <w:proofErr w:type="gramEnd"/>
      <w:r>
        <w:t xml:space="preserve"> [</w:t>
      </w:r>
      <w:proofErr w:type="spellStart"/>
      <w:r w:rsidRPr="002D2D37">
        <w:rPr>
          <w:highlight w:val="lightGray"/>
        </w:rPr>
        <w:t>Mitarbeiter:in</w:t>
      </w:r>
      <w:proofErr w:type="spellEnd"/>
      <w:r>
        <w:t>],</w:t>
      </w:r>
    </w:p>
    <w:p w14:paraId="54908980" w14:textId="77777777" w:rsidR="007E1BCE" w:rsidRDefault="007E1BCE" w:rsidP="007E1BCE">
      <w:pPr>
        <w:pStyle w:val="Flietext"/>
      </w:pPr>
    </w:p>
    <w:p w14:paraId="3D7D72F9" w14:textId="45CD2378" w:rsidR="00005E5B" w:rsidRDefault="007E1BCE" w:rsidP="007E1BCE">
      <w:pPr>
        <w:pStyle w:val="Flietext"/>
      </w:pPr>
      <w:r>
        <w:t xml:space="preserve">unser Dienstrad-Benefit erhält ein Upgrade: Ab sofort steht dir bei Bestellung eines </w:t>
      </w:r>
      <w:proofErr w:type="spellStart"/>
      <w:r>
        <w:t>JobRads</w:t>
      </w:r>
      <w:proofErr w:type="spellEnd"/>
      <w:r>
        <w:t xml:space="preserve"> </w:t>
      </w:r>
      <w:r w:rsidR="00D428AD" w:rsidRPr="000F1027">
        <w:t>ein</w:t>
      </w:r>
      <w:r w:rsidR="00D428AD">
        <w:rPr>
          <w:b/>
          <w:bCs/>
        </w:rPr>
        <w:t xml:space="preserve"> </w:t>
      </w:r>
      <w:r w:rsidRPr="009B33DD">
        <w:rPr>
          <w:b/>
          <w:bCs/>
        </w:rPr>
        <w:t>neue</w:t>
      </w:r>
      <w:r w:rsidR="00D428AD">
        <w:rPr>
          <w:b/>
          <w:bCs/>
        </w:rPr>
        <w:t>s</w:t>
      </w:r>
      <w:r w:rsidRPr="009B33DD">
        <w:rPr>
          <w:b/>
          <w:bCs/>
        </w:rPr>
        <w:t xml:space="preserve"> Servicepaket </w:t>
      </w:r>
      <w:r w:rsidR="00D428AD" w:rsidRPr="000F1027">
        <w:t>zur Verfügung: Mit</w:t>
      </w:r>
      <w:r w:rsidR="00D428AD">
        <w:rPr>
          <w:b/>
          <w:bCs/>
        </w:rPr>
        <w:t xml:space="preserve"> </w:t>
      </w:r>
      <w:r w:rsidR="00A754E8">
        <w:rPr>
          <w:b/>
          <w:bCs/>
        </w:rPr>
        <w:t xml:space="preserve">Basis </w:t>
      </w:r>
      <w:r w:rsidR="00005E5B">
        <w:t xml:space="preserve">erhältst du eine professionelle Inspektion, </w:t>
      </w:r>
      <w:r w:rsidR="00B22619">
        <w:t xml:space="preserve">die </w:t>
      </w:r>
      <w:r w:rsidR="00917565">
        <w:t>ab</w:t>
      </w:r>
      <w:r w:rsidR="00B22619">
        <w:t xml:space="preserve"> jetz</w:t>
      </w:r>
      <w:r w:rsidR="000F5507">
        <w:t>t</w:t>
      </w:r>
      <w:r w:rsidR="00B22619">
        <w:t xml:space="preserve"> </w:t>
      </w:r>
      <w:r>
        <w:t>perfekt an dein</w:t>
      </w:r>
      <w:r w:rsidR="009050B0">
        <w:t>en</w:t>
      </w:r>
      <w:r>
        <w:t xml:space="preserve"> </w:t>
      </w:r>
      <w:proofErr w:type="spellStart"/>
      <w:r>
        <w:t>Rad</w:t>
      </w:r>
      <w:r w:rsidR="009050B0">
        <w:t>typ</w:t>
      </w:r>
      <w:proofErr w:type="spellEnd"/>
      <w:r w:rsidR="000F5507" w:rsidRPr="000F5507">
        <w:t xml:space="preserve"> </w:t>
      </w:r>
      <w:r w:rsidR="000F5507">
        <w:t>angepasst ist</w:t>
      </w:r>
      <w:r w:rsidR="009050B0">
        <w:t xml:space="preserve">. </w:t>
      </w:r>
    </w:p>
    <w:p w14:paraId="5905C07D" w14:textId="77777777" w:rsidR="006236CE" w:rsidRDefault="006236CE" w:rsidP="007E1BCE">
      <w:pPr>
        <w:pStyle w:val="Flietext"/>
      </w:pPr>
    </w:p>
    <w:p w14:paraId="70A4D7BE" w14:textId="644F8D18" w:rsidR="008E784A" w:rsidRDefault="006236CE" w:rsidP="006236CE">
      <w:pPr>
        <w:pStyle w:val="H3berschrift2"/>
        <w:numPr>
          <w:ilvl w:val="0"/>
          <w:numId w:val="0"/>
        </w:numPr>
        <w:ind w:left="680" w:hanging="680"/>
      </w:pPr>
      <w:r>
        <w:t xml:space="preserve">Das neue Servicepaket </w:t>
      </w:r>
      <w:r w:rsidR="008E784A">
        <w:t xml:space="preserve">Basis: </w:t>
      </w:r>
    </w:p>
    <w:p w14:paraId="378BFBD8" w14:textId="77777777" w:rsidR="00B45D43" w:rsidRDefault="00B95C9D" w:rsidP="00B45D43">
      <w:pPr>
        <w:pStyle w:val="H4Zwischenberschrift"/>
      </w:pPr>
      <w:r w:rsidRPr="000F1027">
        <w:t>Solider Service</w:t>
      </w:r>
    </w:p>
    <w:p w14:paraId="4CD2B088" w14:textId="3EB4C23A" w:rsidR="00332EDE" w:rsidRDefault="008E784A" w:rsidP="00B45D43">
      <w:pPr>
        <w:pStyle w:val="Flietext"/>
      </w:pPr>
      <w:r>
        <w:t xml:space="preserve">Dank jährlicher Inspektion (Sichtprüfung) </w:t>
      </w:r>
      <w:r w:rsidR="00114C91">
        <w:t xml:space="preserve">ist sichergestellt, dass </w:t>
      </w:r>
      <w:r>
        <w:t xml:space="preserve">dein </w:t>
      </w:r>
      <w:r w:rsidR="002001BA">
        <w:t>JobRad</w:t>
      </w:r>
      <w:r w:rsidR="002001BA" w:rsidRPr="00786DDA">
        <w:rPr>
          <w:vertAlign w:val="superscript"/>
        </w:rPr>
        <w:t>®</w:t>
      </w:r>
      <w:r w:rsidR="002001BA">
        <w:t xml:space="preserve"> fahrtauglich, zuverlässig und sicher</w:t>
      </w:r>
      <w:r w:rsidR="00114C91">
        <w:t xml:space="preserve"> unterwegs ist</w:t>
      </w:r>
      <w:r w:rsidR="00D92B71">
        <w:t xml:space="preserve">. </w:t>
      </w:r>
    </w:p>
    <w:p w14:paraId="740D12AF" w14:textId="77777777" w:rsidR="00B45D43" w:rsidRDefault="002C74D5" w:rsidP="00B45D43">
      <w:pPr>
        <w:pStyle w:val="H4Zwischenberschrift"/>
      </w:pPr>
      <w:r>
        <w:t>Aufwändigere Inspektion? Höheres Budget!</w:t>
      </w:r>
    </w:p>
    <w:p w14:paraId="189833E3" w14:textId="2FEB61A0" w:rsidR="00C66290" w:rsidRDefault="00E67495" w:rsidP="00B45D43">
      <w:pPr>
        <w:pStyle w:val="Flietext"/>
      </w:pPr>
      <w:r>
        <w:t xml:space="preserve">Je nach </w:t>
      </w:r>
      <w:proofErr w:type="spellStart"/>
      <w:r w:rsidR="000413FE">
        <w:t>Radty</w:t>
      </w:r>
      <w:r w:rsidR="00F96D6E">
        <w:t>p</w:t>
      </w:r>
      <w:proofErr w:type="spellEnd"/>
      <w:r w:rsidR="00F96D6E">
        <w:t xml:space="preserve"> </w:t>
      </w:r>
      <w:r w:rsidR="008614D2">
        <w:t>bedarf es unterschiedliche Kontrolle</w:t>
      </w:r>
      <w:r w:rsidR="00885A94">
        <w:t>n</w:t>
      </w:r>
      <w:r w:rsidR="008614D2">
        <w:t>, um</w:t>
      </w:r>
      <w:r w:rsidR="00650D3B">
        <w:t xml:space="preserve"> sicher</w:t>
      </w:r>
      <w:r w:rsidR="00847C3E">
        <w:t>zustellen</w:t>
      </w:r>
      <w:r w:rsidR="00650D3B">
        <w:t>, dass dein Rad in Top-Form ist.</w:t>
      </w:r>
      <w:r w:rsidR="0084311C">
        <w:t xml:space="preserve"> </w:t>
      </w:r>
      <w:r w:rsidR="00AF3FC6">
        <w:t>Basis</w:t>
      </w:r>
      <w:r w:rsidR="002D5403">
        <w:t xml:space="preserve"> beinhaltet</w:t>
      </w:r>
      <w:r w:rsidR="00AF3FC6">
        <w:t xml:space="preserve"> </w:t>
      </w:r>
      <w:r w:rsidR="009E1EF0">
        <w:t xml:space="preserve">ein </w:t>
      </w:r>
      <w:r w:rsidR="00944757">
        <w:t xml:space="preserve">optimiertes </w:t>
      </w:r>
      <w:r w:rsidR="001F72D9">
        <w:t>Inspektionsbudget</w:t>
      </w:r>
      <w:r w:rsidR="00BC0469">
        <w:t xml:space="preserve">, das </w:t>
      </w:r>
      <w:r w:rsidR="000B1982">
        <w:t xml:space="preserve">diese </w:t>
      </w:r>
      <w:r w:rsidR="00885A94">
        <w:t xml:space="preserve">Besonderheiten </w:t>
      </w:r>
      <w:r w:rsidR="00944757">
        <w:t xml:space="preserve">abdeckt – </w:t>
      </w:r>
      <w:r w:rsidR="008D5F68">
        <w:t>egal, ob du Fahrrad, E-Bike oder (E-)Lastenrad fährst</w:t>
      </w:r>
      <w:r w:rsidR="00885A94">
        <w:t>.</w:t>
      </w:r>
      <w:r w:rsidR="007D6FD8" w:rsidRPr="007D6FD8">
        <w:t xml:space="preserve"> </w:t>
      </w:r>
    </w:p>
    <w:p w14:paraId="643B27E8" w14:textId="4C76C932" w:rsidR="00B45D43" w:rsidRDefault="00C66290" w:rsidP="00B45D43">
      <w:pPr>
        <w:pStyle w:val="H4Zwischenberschrift"/>
      </w:pPr>
      <w:r w:rsidRPr="000F1027">
        <w:t xml:space="preserve">Flexibel und </w:t>
      </w:r>
      <w:r w:rsidR="00A87482" w:rsidRPr="000F1027">
        <w:t>budgetfreundlich</w:t>
      </w:r>
    </w:p>
    <w:p w14:paraId="01195CAB" w14:textId="3EABE9F5" w:rsidR="004C2FA4" w:rsidRDefault="009370D5" w:rsidP="00B45D43">
      <w:pPr>
        <w:pStyle w:val="Flietext"/>
      </w:pPr>
      <w:r>
        <w:t xml:space="preserve">Für </w:t>
      </w:r>
      <w:r w:rsidR="00EF28B1">
        <w:t>kleines Geld</w:t>
      </w:r>
      <w:r w:rsidR="009455D7">
        <w:t xml:space="preserve"> weißt du</w:t>
      </w:r>
      <w:r w:rsidR="00D05D49">
        <w:t xml:space="preserve"> jedes Jahr</w:t>
      </w:r>
      <w:r w:rsidR="008F17DA">
        <w:t xml:space="preserve">, in welchem Zustand sich </w:t>
      </w:r>
      <w:r w:rsidR="00DB3337">
        <w:t>dein</w:t>
      </w:r>
      <w:r w:rsidR="008F17DA">
        <w:t xml:space="preserve"> Rad befindet</w:t>
      </w:r>
      <w:r w:rsidR="00E33693">
        <w:t xml:space="preserve">. Wie viel du darüber hinaus in dein Rad investieren möchtest, </w:t>
      </w:r>
      <w:r w:rsidR="00D05D49">
        <w:t>entscheidest d</w:t>
      </w:r>
      <w:r w:rsidR="00E33693">
        <w:t>u</w:t>
      </w:r>
      <w:r w:rsidR="007819E1">
        <w:t xml:space="preserve">. </w:t>
      </w:r>
    </w:p>
    <w:p w14:paraId="4D7FBC10" w14:textId="2EE7CBD2" w:rsidR="00B624F1" w:rsidRDefault="00B624F1" w:rsidP="000F1027">
      <w:pPr>
        <w:pStyle w:val="Flietext"/>
        <w:ind w:left="426"/>
      </w:pPr>
    </w:p>
    <w:p w14:paraId="64857281" w14:textId="4D495E23" w:rsidR="000E7200" w:rsidRDefault="001E417E" w:rsidP="00B45D43">
      <w:pPr>
        <w:pStyle w:val="Flietext"/>
      </w:pPr>
      <w:r>
        <w:t xml:space="preserve">Kurzum: </w:t>
      </w:r>
      <w:r w:rsidR="003C3CE9">
        <w:t xml:space="preserve">Basis ist </w:t>
      </w:r>
      <w:r w:rsidR="009B4288">
        <w:t xml:space="preserve">das </w:t>
      </w:r>
      <w:r w:rsidR="009357D5">
        <w:t>perfekt</w:t>
      </w:r>
      <w:r w:rsidR="003C3CE9">
        <w:t>e</w:t>
      </w:r>
      <w:r w:rsidR="009B4288">
        <w:t xml:space="preserve"> </w:t>
      </w:r>
      <w:r w:rsidR="003C3CE9">
        <w:t>Servicepaket</w:t>
      </w:r>
      <w:r w:rsidR="008E784A">
        <w:t xml:space="preserve"> für </w:t>
      </w:r>
      <w:proofErr w:type="spellStart"/>
      <w:proofErr w:type="gramStart"/>
      <w:r w:rsidR="008E784A">
        <w:t>Gelegenheitsfahrer:innen</w:t>
      </w:r>
      <w:proofErr w:type="spellEnd"/>
      <w:proofErr w:type="gramEnd"/>
      <w:r w:rsidR="008E784A">
        <w:t>, die ihren Geldbeutel schonen und trotzdem auf Nummer sicher gehen wollen</w:t>
      </w:r>
      <w:r w:rsidR="007B4FBB">
        <w:t>.</w:t>
      </w:r>
    </w:p>
    <w:p w14:paraId="64508344" w14:textId="77777777" w:rsidR="007E1BCE" w:rsidRDefault="007E1BCE" w:rsidP="007E1BCE">
      <w:pPr>
        <w:pStyle w:val="Flietext"/>
      </w:pPr>
    </w:p>
    <w:p w14:paraId="7FC8C6A1" w14:textId="77777777" w:rsidR="007E1BCE" w:rsidRDefault="007E1BCE" w:rsidP="007E1BCE">
      <w:pPr>
        <w:pStyle w:val="H3berschrift2"/>
        <w:numPr>
          <w:ilvl w:val="0"/>
          <w:numId w:val="0"/>
        </w:numPr>
        <w:ind w:left="680" w:hanging="680"/>
      </w:pPr>
      <w:commentRangeStart w:id="0"/>
      <w:r>
        <w:t>[</w:t>
      </w:r>
      <w:r w:rsidRPr="00C0468A">
        <w:rPr>
          <w:highlight w:val="lightGray"/>
        </w:rPr>
        <w:t>Ihre Firma</w:t>
      </w:r>
      <w:r>
        <w:t>] stärkt dir den Rücken:</w:t>
      </w:r>
    </w:p>
    <w:p w14:paraId="749D780E" w14:textId="7070A145" w:rsidR="00A64D6D" w:rsidRDefault="007E1BCE" w:rsidP="007E1BCE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</w:t>
      </w:r>
      <w:r w:rsidR="005F3DC5">
        <w:rPr>
          <w:highlight w:val="lightGray"/>
        </w:rPr>
        <w:t>dein</w:t>
      </w:r>
      <w:r w:rsidRPr="00C0468A">
        <w:rPr>
          <w:highlight w:val="lightGray"/>
        </w:rPr>
        <w:t xml:space="preserve"> Servicepaket</w:t>
      </w:r>
      <w:r w:rsidR="005F3DC5">
        <w:rPr>
          <w:highlight w:val="lightGray"/>
        </w:rPr>
        <w:t xml:space="preserve"> Basis</w:t>
      </w:r>
      <w:r w:rsidRPr="00C0468A">
        <w:rPr>
          <w:highlight w:val="lightGray"/>
        </w:rPr>
        <w:t xml:space="preserve">. / Wir </w:t>
      </w:r>
      <w:r>
        <w:rPr>
          <w:highlight w:val="lightGray"/>
        </w:rPr>
        <w:t xml:space="preserve">bezuschussen dein </w:t>
      </w:r>
      <w:r w:rsidRPr="00C0468A">
        <w:rPr>
          <w:highlight w:val="lightGray"/>
        </w:rPr>
        <w:t>Servicepaket</w:t>
      </w:r>
      <w:r>
        <w:rPr>
          <w:highlight w:val="lightGray"/>
        </w:rPr>
        <w:t xml:space="preserve"> </w:t>
      </w:r>
      <w:r w:rsidR="005F3DC5">
        <w:rPr>
          <w:highlight w:val="lightGray"/>
        </w:rPr>
        <w:t>Basis</w:t>
      </w:r>
      <w:r>
        <w:rPr>
          <w:highlight w:val="lightGray"/>
        </w:rPr>
        <w:t xml:space="preserve">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  <w:commentRangeEnd w:id="0"/>
      <w:r w:rsidR="00A64D6D">
        <w:rPr>
          <w:rStyle w:val="Kommentarzeichen"/>
          <w:rFonts w:cstheme="minorBidi"/>
        </w:rPr>
        <w:commentReference w:id="0"/>
      </w:r>
    </w:p>
    <w:p w14:paraId="417AC1F7" w14:textId="77777777" w:rsidR="007E1BCE" w:rsidRDefault="007E1BCE" w:rsidP="007E1BCE">
      <w:pPr>
        <w:pStyle w:val="Flietext"/>
      </w:pPr>
    </w:p>
    <w:p w14:paraId="1D6FEF8F" w14:textId="77777777" w:rsidR="007E1BCE" w:rsidRDefault="007E1BCE" w:rsidP="007E1BCE">
      <w:pPr>
        <w:pStyle w:val="H3berschrift2"/>
        <w:numPr>
          <w:ilvl w:val="0"/>
          <w:numId w:val="0"/>
        </w:numPr>
        <w:ind w:left="680" w:hanging="680"/>
      </w:pPr>
      <w:r>
        <w:t>Du fährst schon JobRad</w:t>
      </w:r>
      <w:r w:rsidRPr="00786DDA">
        <w:rPr>
          <w:vertAlign w:val="superscript"/>
        </w:rPr>
        <w:t>®</w:t>
      </w:r>
      <w:r>
        <w:t xml:space="preserve">? </w:t>
      </w:r>
    </w:p>
    <w:p w14:paraId="6A45F7B8" w14:textId="685EED5B" w:rsidR="007E1BCE" w:rsidRDefault="007E1BCE" w:rsidP="007E1BCE">
      <w:pPr>
        <w:pStyle w:val="Flietext"/>
      </w:pPr>
      <w:r>
        <w:t xml:space="preserve">Das neue Servicepaket </w:t>
      </w:r>
      <w:r w:rsidR="00C76655">
        <w:t xml:space="preserve">Basis </w:t>
      </w:r>
      <w:r>
        <w:t xml:space="preserve">ist </w:t>
      </w:r>
      <w:r w:rsidRPr="58877035">
        <w:rPr>
          <w:b/>
          <w:bCs/>
        </w:rPr>
        <w:t>ab sofort für alle neuen Einzel-Leasingverträge verfügbar</w:t>
      </w:r>
      <w:r>
        <w:t>. Hast du für dein aktuelles JobRad</w:t>
      </w:r>
      <w:r w:rsidRPr="00786DDA">
        <w:rPr>
          <w:vertAlign w:val="superscript"/>
        </w:rPr>
        <w:t>®</w:t>
      </w:r>
      <w:r>
        <w:t xml:space="preserve"> einen Service hinzugebucht, bleiben dir die vereinbarten Leistungen erhalten, bis dein Leasing endet. Sobald du ein neues JobRad</w:t>
      </w:r>
      <w:r w:rsidRPr="00786DDA">
        <w:rPr>
          <w:vertAlign w:val="superscript"/>
        </w:rPr>
        <w:t>®</w:t>
      </w:r>
      <w:r>
        <w:t xml:space="preserve"> beantragst, profitierst auch du vom neuen Servicepaket</w:t>
      </w:r>
      <w:r w:rsidR="0014470B">
        <w:t xml:space="preserve"> Basis</w:t>
      </w:r>
      <w:r>
        <w:t xml:space="preserve">. </w:t>
      </w:r>
    </w:p>
    <w:p w14:paraId="193D4595" w14:textId="77777777" w:rsidR="007E1BCE" w:rsidRDefault="007E1BCE" w:rsidP="007E1BCE">
      <w:pPr>
        <w:pStyle w:val="Flietext"/>
      </w:pPr>
    </w:p>
    <w:p w14:paraId="29BD4B78" w14:textId="77777777" w:rsidR="00786DDA" w:rsidRDefault="00786DDA" w:rsidP="00786DDA">
      <w:pPr>
        <w:pStyle w:val="Flietext"/>
      </w:pPr>
      <w:r>
        <w:t xml:space="preserve">Weitere Informationen findest du unter: </w:t>
      </w:r>
      <w:hyperlink r:id="rId15" w:history="1">
        <w:r>
          <w:rPr>
            <w:rStyle w:val="Hyperlink"/>
          </w:rPr>
          <w:t>jobrad.org/</w:t>
        </w:r>
        <w:proofErr w:type="spellStart"/>
        <w:r>
          <w:rPr>
            <w:rStyle w:val="Hyperlink"/>
          </w:rPr>
          <w:t>arbeitnehmer</w:t>
        </w:r>
        <w:proofErr w:type="spellEnd"/>
        <w:r>
          <w:rPr>
            <w:rStyle w:val="Hyperlink"/>
          </w:rPr>
          <w:t>/</w:t>
        </w:r>
        <w:proofErr w:type="spellStart"/>
        <w:r>
          <w:rPr>
            <w:rStyle w:val="Hyperlink"/>
          </w:rPr>
          <w:t>service</w:t>
        </w:r>
        <w:proofErr w:type="spellEnd"/>
      </w:hyperlink>
      <w:r>
        <w:t xml:space="preserve">.  </w:t>
      </w:r>
    </w:p>
    <w:p w14:paraId="3374F2A7" w14:textId="77777777" w:rsidR="007E1BCE" w:rsidRDefault="007E1BCE" w:rsidP="007E1BCE">
      <w:pPr>
        <w:pStyle w:val="Flietext"/>
      </w:pPr>
    </w:p>
    <w:p w14:paraId="288DBAEC" w14:textId="77777777" w:rsidR="007E1BCE" w:rsidRDefault="007E1BCE" w:rsidP="007E1BCE">
      <w:pPr>
        <w:pStyle w:val="Flietext"/>
      </w:pPr>
      <w:r>
        <w:t>Also: JobRad</w:t>
      </w:r>
      <w:r w:rsidRPr="00786DDA">
        <w:rPr>
          <w:vertAlign w:val="superscript"/>
        </w:rPr>
        <w:t>®</w:t>
      </w:r>
      <w:r>
        <w:t xml:space="preserve"> aussuchen, losradeln und ein neues Level an Service erleben!</w:t>
      </w:r>
    </w:p>
    <w:p w14:paraId="6048C9CC" w14:textId="77777777" w:rsidR="007E1BCE" w:rsidRDefault="007E1BCE" w:rsidP="007E1BCE">
      <w:pPr>
        <w:pStyle w:val="Flietext"/>
      </w:pPr>
    </w:p>
    <w:p w14:paraId="63727DAF" w14:textId="77777777" w:rsidR="007E1BCE" w:rsidRPr="008753F0" w:rsidRDefault="007E1BCE" w:rsidP="007E1BCE">
      <w:pPr>
        <w:pStyle w:val="Flietext"/>
      </w:pPr>
      <w:r>
        <w:t>[</w:t>
      </w:r>
      <w:r w:rsidRPr="58877035">
        <w:rPr>
          <w:highlight w:val="lightGray"/>
        </w:rPr>
        <w:t>Ihre Firma/</w:t>
      </w:r>
      <w:proofErr w:type="spellStart"/>
      <w:r w:rsidRPr="58877035">
        <w:rPr>
          <w:highlight w:val="lightGray"/>
        </w:rPr>
        <w:t>Absender:in</w:t>
      </w:r>
      <w:proofErr w:type="spellEnd"/>
      <w:r>
        <w:t>]</w:t>
      </w:r>
    </w:p>
    <w:p w14:paraId="2013EBD3" w14:textId="77777777" w:rsidR="003A067D" w:rsidRDefault="003A067D" w:rsidP="009C28CF">
      <w:pPr>
        <w:pStyle w:val="Flietext"/>
      </w:pPr>
    </w:p>
    <w:sectPr w:rsidR="003A067D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6:01:00Z" w:initials="LMB">
    <w:p w14:paraId="2BE7C3A3" w14:textId="77777777" w:rsidR="00A64D6D" w:rsidRDefault="00A64D6D" w:rsidP="00A64D6D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BE7C3A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56405DB" w16cex:dateUtc="2025-06-24T14:0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BE7C3A3" w16cid:durableId="356405D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D0B4A" w14:textId="77777777" w:rsidR="005E532E" w:rsidRDefault="005E532E" w:rsidP="00677591"/>
  </w:endnote>
  <w:endnote w:type="continuationSeparator" w:id="0">
    <w:p w14:paraId="24D8884D" w14:textId="77777777" w:rsidR="005E532E" w:rsidRDefault="005E532E" w:rsidP="00677591"/>
  </w:endnote>
  <w:endnote w:type="continuationNotice" w:id="1">
    <w:p w14:paraId="4FACAFB5" w14:textId="77777777" w:rsidR="005E532E" w:rsidRDefault="005E53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FE5DD" w14:textId="77777777" w:rsidR="005E532E" w:rsidRDefault="005E532E" w:rsidP="00677591"/>
  </w:footnote>
  <w:footnote w:type="continuationSeparator" w:id="0">
    <w:p w14:paraId="76A6F454" w14:textId="77777777" w:rsidR="005E532E" w:rsidRDefault="005E532E" w:rsidP="00677591"/>
  </w:footnote>
  <w:footnote w:type="continuationNotice" w:id="1">
    <w:p w14:paraId="336ADF33" w14:textId="77777777" w:rsidR="005E532E" w:rsidRDefault="005E532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CB5325"/>
    <w:multiLevelType w:val="hybridMultilevel"/>
    <w:tmpl w:val="18CEF7B6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925888"/>
    <w:multiLevelType w:val="hybridMultilevel"/>
    <w:tmpl w:val="BAB2F026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2A7E04"/>
    <w:multiLevelType w:val="hybridMultilevel"/>
    <w:tmpl w:val="608687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4900E1"/>
    <w:multiLevelType w:val="multilevel"/>
    <w:tmpl w:val="ECB8E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78DB2A15"/>
    <w:multiLevelType w:val="hybridMultilevel"/>
    <w:tmpl w:val="62CE1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1A2016"/>
    <w:multiLevelType w:val="hybridMultilevel"/>
    <w:tmpl w:val="4D0C3DCC"/>
    <w:lvl w:ilvl="0" w:tplc="18A25FB6">
      <w:numFmt w:val="bullet"/>
      <w:lvlText w:val="-"/>
      <w:lvlJc w:val="left"/>
      <w:pPr>
        <w:ind w:left="720" w:hanging="360"/>
      </w:pPr>
      <w:rPr>
        <w:rFonts w:ascii="Calmetta Light" w:eastAsiaTheme="minorHAnsi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79871435">
    <w:abstractNumId w:val="5"/>
  </w:num>
  <w:num w:numId="5" w16cid:durableId="46953167">
    <w:abstractNumId w:val="3"/>
  </w:num>
  <w:num w:numId="6" w16cid:durableId="420225332">
    <w:abstractNumId w:val="7"/>
  </w:num>
  <w:num w:numId="7" w16cid:durableId="1756584869">
    <w:abstractNumId w:val="6"/>
  </w:num>
  <w:num w:numId="8" w16cid:durableId="1103840342">
    <w:abstractNumId w:val="4"/>
  </w:num>
  <w:num w:numId="9" w16cid:durableId="665136637">
    <w:abstractNumId w:val="8"/>
  </w:num>
  <w:num w:numId="10" w16cid:durableId="128499677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1F2C"/>
    <w:rsid w:val="00005E5B"/>
    <w:rsid w:val="0000602B"/>
    <w:rsid w:val="00010081"/>
    <w:rsid w:val="00012D34"/>
    <w:rsid w:val="000413FE"/>
    <w:rsid w:val="00041EB1"/>
    <w:rsid w:val="00055546"/>
    <w:rsid w:val="00055CBE"/>
    <w:rsid w:val="00057065"/>
    <w:rsid w:val="00074CAB"/>
    <w:rsid w:val="000A1A33"/>
    <w:rsid w:val="000A37EC"/>
    <w:rsid w:val="000A52F9"/>
    <w:rsid w:val="000A6248"/>
    <w:rsid w:val="000B1982"/>
    <w:rsid w:val="000B4CA5"/>
    <w:rsid w:val="000C4572"/>
    <w:rsid w:val="000E6294"/>
    <w:rsid w:val="000E7200"/>
    <w:rsid w:val="000F1027"/>
    <w:rsid w:val="000F5507"/>
    <w:rsid w:val="001014A1"/>
    <w:rsid w:val="00104E2F"/>
    <w:rsid w:val="00114C91"/>
    <w:rsid w:val="0014470B"/>
    <w:rsid w:val="00144E35"/>
    <w:rsid w:val="00156617"/>
    <w:rsid w:val="00157B2C"/>
    <w:rsid w:val="00164A03"/>
    <w:rsid w:val="00186719"/>
    <w:rsid w:val="00196A25"/>
    <w:rsid w:val="001D4AD8"/>
    <w:rsid w:val="001E022A"/>
    <w:rsid w:val="001E063A"/>
    <w:rsid w:val="001E417E"/>
    <w:rsid w:val="001F2635"/>
    <w:rsid w:val="001F72D9"/>
    <w:rsid w:val="002001BA"/>
    <w:rsid w:val="00205E5C"/>
    <w:rsid w:val="00216A3F"/>
    <w:rsid w:val="0022205D"/>
    <w:rsid w:val="00232454"/>
    <w:rsid w:val="002428C7"/>
    <w:rsid w:val="002470D6"/>
    <w:rsid w:val="0026452E"/>
    <w:rsid w:val="00286A5F"/>
    <w:rsid w:val="00290E73"/>
    <w:rsid w:val="002A5A0D"/>
    <w:rsid w:val="002A66F0"/>
    <w:rsid w:val="002C5D96"/>
    <w:rsid w:val="002C74D5"/>
    <w:rsid w:val="002D5403"/>
    <w:rsid w:val="002E04C3"/>
    <w:rsid w:val="002E40EC"/>
    <w:rsid w:val="002E6B39"/>
    <w:rsid w:val="002F4564"/>
    <w:rsid w:val="0030351B"/>
    <w:rsid w:val="00311911"/>
    <w:rsid w:val="00316DB3"/>
    <w:rsid w:val="00321E7F"/>
    <w:rsid w:val="00323F1A"/>
    <w:rsid w:val="00324BBC"/>
    <w:rsid w:val="00332EDE"/>
    <w:rsid w:val="0033306C"/>
    <w:rsid w:val="00352F7F"/>
    <w:rsid w:val="0035723F"/>
    <w:rsid w:val="00373D14"/>
    <w:rsid w:val="00380499"/>
    <w:rsid w:val="003808B2"/>
    <w:rsid w:val="00394862"/>
    <w:rsid w:val="00396CC2"/>
    <w:rsid w:val="003A067D"/>
    <w:rsid w:val="003A5CAE"/>
    <w:rsid w:val="003B5678"/>
    <w:rsid w:val="003C253E"/>
    <w:rsid w:val="003C3CE9"/>
    <w:rsid w:val="003C5ABC"/>
    <w:rsid w:val="003D12D7"/>
    <w:rsid w:val="003D6F76"/>
    <w:rsid w:val="003E5E1C"/>
    <w:rsid w:val="00424830"/>
    <w:rsid w:val="0042672A"/>
    <w:rsid w:val="00426C29"/>
    <w:rsid w:val="00457CC9"/>
    <w:rsid w:val="00471042"/>
    <w:rsid w:val="00476146"/>
    <w:rsid w:val="00476F04"/>
    <w:rsid w:val="00484F25"/>
    <w:rsid w:val="00485389"/>
    <w:rsid w:val="004B046F"/>
    <w:rsid w:val="004B3227"/>
    <w:rsid w:val="004C060E"/>
    <w:rsid w:val="004C2FA4"/>
    <w:rsid w:val="004C30F8"/>
    <w:rsid w:val="004C7A74"/>
    <w:rsid w:val="004D14C5"/>
    <w:rsid w:val="004F0644"/>
    <w:rsid w:val="0050090D"/>
    <w:rsid w:val="0050371F"/>
    <w:rsid w:val="00532AD7"/>
    <w:rsid w:val="00536883"/>
    <w:rsid w:val="0054315E"/>
    <w:rsid w:val="00550936"/>
    <w:rsid w:val="00554A99"/>
    <w:rsid w:val="00555DF0"/>
    <w:rsid w:val="00563456"/>
    <w:rsid w:val="00563E81"/>
    <w:rsid w:val="005915D3"/>
    <w:rsid w:val="005A31B3"/>
    <w:rsid w:val="005A3E41"/>
    <w:rsid w:val="005A5D61"/>
    <w:rsid w:val="005B31BB"/>
    <w:rsid w:val="005B76FC"/>
    <w:rsid w:val="005D0FE7"/>
    <w:rsid w:val="005D16A0"/>
    <w:rsid w:val="005D1E14"/>
    <w:rsid w:val="005D39BA"/>
    <w:rsid w:val="005D5B0A"/>
    <w:rsid w:val="005D7791"/>
    <w:rsid w:val="005E532E"/>
    <w:rsid w:val="005F3DC5"/>
    <w:rsid w:val="006236CE"/>
    <w:rsid w:val="0064205C"/>
    <w:rsid w:val="00642109"/>
    <w:rsid w:val="00650D3B"/>
    <w:rsid w:val="0065381E"/>
    <w:rsid w:val="006573EE"/>
    <w:rsid w:val="00663925"/>
    <w:rsid w:val="00670460"/>
    <w:rsid w:val="006709CE"/>
    <w:rsid w:val="00677591"/>
    <w:rsid w:val="006B1FAE"/>
    <w:rsid w:val="006B316B"/>
    <w:rsid w:val="006B5B78"/>
    <w:rsid w:val="006E0287"/>
    <w:rsid w:val="006E3FD9"/>
    <w:rsid w:val="006E58CB"/>
    <w:rsid w:val="006F0971"/>
    <w:rsid w:val="006F1418"/>
    <w:rsid w:val="007153BC"/>
    <w:rsid w:val="007510A1"/>
    <w:rsid w:val="00760394"/>
    <w:rsid w:val="007617BB"/>
    <w:rsid w:val="00764576"/>
    <w:rsid w:val="007819E1"/>
    <w:rsid w:val="00781A57"/>
    <w:rsid w:val="00782466"/>
    <w:rsid w:val="00786DDA"/>
    <w:rsid w:val="007B4FBB"/>
    <w:rsid w:val="007D195C"/>
    <w:rsid w:val="007D6FD8"/>
    <w:rsid w:val="007E0060"/>
    <w:rsid w:val="007E1BCE"/>
    <w:rsid w:val="00803D71"/>
    <w:rsid w:val="00806B72"/>
    <w:rsid w:val="00810109"/>
    <w:rsid w:val="00817F96"/>
    <w:rsid w:val="00832244"/>
    <w:rsid w:val="0084311C"/>
    <w:rsid w:val="00845BE8"/>
    <w:rsid w:val="00846514"/>
    <w:rsid w:val="00847C3E"/>
    <w:rsid w:val="008614D2"/>
    <w:rsid w:val="00885A94"/>
    <w:rsid w:val="00893D8F"/>
    <w:rsid w:val="008970AD"/>
    <w:rsid w:val="008A5421"/>
    <w:rsid w:val="008A74E9"/>
    <w:rsid w:val="008C1B8F"/>
    <w:rsid w:val="008C2A7C"/>
    <w:rsid w:val="008D2F82"/>
    <w:rsid w:val="008D5F68"/>
    <w:rsid w:val="008E784A"/>
    <w:rsid w:val="008F17DA"/>
    <w:rsid w:val="008F6674"/>
    <w:rsid w:val="008F7787"/>
    <w:rsid w:val="00901DF0"/>
    <w:rsid w:val="009050B0"/>
    <w:rsid w:val="00917565"/>
    <w:rsid w:val="00934525"/>
    <w:rsid w:val="009357D5"/>
    <w:rsid w:val="009370D5"/>
    <w:rsid w:val="00937423"/>
    <w:rsid w:val="00944757"/>
    <w:rsid w:val="009455D7"/>
    <w:rsid w:val="00956C90"/>
    <w:rsid w:val="00970675"/>
    <w:rsid w:val="00971E32"/>
    <w:rsid w:val="00980A14"/>
    <w:rsid w:val="009937FA"/>
    <w:rsid w:val="009B3305"/>
    <w:rsid w:val="009B4288"/>
    <w:rsid w:val="009C1BC9"/>
    <w:rsid w:val="009C28CF"/>
    <w:rsid w:val="009C61BA"/>
    <w:rsid w:val="009E1EF0"/>
    <w:rsid w:val="009E2266"/>
    <w:rsid w:val="009E4133"/>
    <w:rsid w:val="009F16E0"/>
    <w:rsid w:val="00A072B8"/>
    <w:rsid w:val="00A1217B"/>
    <w:rsid w:val="00A25481"/>
    <w:rsid w:val="00A2601D"/>
    <w:rsid w:val="00A554AD"/>
    <w:rsid w:val="00A57B4E"/>
    <w:rsid w:val="00A62DFD"/>
    <w:rsid w:val="00A64550"/>
    <w:rsid w:val="00A64D6D"/>
    <w:rsid w:val="00A754E8"/>
    <w:rsid w:val="00A87482"/>
    <w:rsid w:val="00AA671D"/>
    <w:rsid w:val="00AC1B39"/>
    <w:rsid w:val="00AD3D4F"/>
    <w:rsid w:val="00AF1A01"/>
    <w:rsid w:val="00AF2087"/>
    <w:rsid w:val="00AF353D"/>
    <w:rsid w:val="00AF3FC6"/>
    <w:rsid w:val="00AF7028"/>
    <w:rsid w:val="00AF7823"/>
    <w:rsid w:val="00B04514"/>
    <w:rsid w:val="00B1533F"/>
    <w:rsid w:val="00B20089"/>
    <w:rsid w:val="00B22619"/>
    <w:rsid w:val="00B2415B"/>
    <w:rsid w:val="00B44357"/>
    <w:rsid w:val="00B45D43"/>
    <w:rsid w:val="00B624F1"/>
    <w:rsid w:val="00B72B86"/>
    <w:rsid w:val="00B751BC"/>
    <w:rsid w:val="00B94799"/>
    <w:rsid w:val="00B95C9D"/>
    <w:rsid w:val="00BA5235"/>
    <w:rsid w:val="00BA5DFA"/>
    <w:rsid w:val="00BB1253"/>
    <w:rsid w:val="00BB2761"/>
    <w:rsid w:val="00BC0469"/>
    <w:rsid w:val="00BC3FEA"/>
    <w:rsid w:val="00BC74D1"/>
    <w:rsid w:val="00BC7612"/>
    <w:rsid w:val="00BE7843"/>
    <w:rsid w:val="00BE7C49"/>
    <w:rsid w:val="00C03148"/>
    <w:rsid w:val="00C04F37"/>
    <w:rsid w:val="00C063E6"/>
    <w:rsid w:val="00C40C27"/>
    <w:rsid w:val="00C458AD"/>
    <w:rsid w:val="00C605AA"/>
    <w:rsid w:val="00C646E4"/>
    <w:rsid w:val="00C66290"/>
    <w:rsid w:val="00C66798"/>
    <w:rsid w:val="00C7063B"/>
    <w:rsid w:val="00C76655"/>
    <w:rsid w:val="00C8327F"/>
    <w:rsid w:val="00C85734"/>
    <w:rsid w:val="00C91F23"/>
    <w:rsid w:val="00C95829"/>
    <w:rsid w:val="00CB0929"/>
    <w:rsid w:val="00CB3DB9"/>
    <w:rsid w:val="00CB411D"/>
    <w:rsid w:val="00CB56C4"/>
    <w:rsid w:val="00CC254E"/>
    <w:rsid w:val="00CC269B"/>
    <w:rsid w:val="00CC62B6"/>
    <w:rsid w:val="00D05D49"/>
    <w:rsid w:val="00D26C66"/>
    <w:rsid w:val="00D36D05"/>
    <w:rsid w:val="00D428AD"/>
    <w:rsid w:val="00D52E45"/>
    <w:rsid w:val="00D56EF2"/>
    <w:rsid w:val="00D666A9"/>
    <w:rsid w:val="00D67C4B"/>
    <w:rsid w:val="00D74E89"/>
    <w:rsid w:val="00D92B71"/>
    <w:rsid w:val="00DB064A"/>
    <w:rsid w:val="00DB29AE"/>
    <w:rsid w:val="00DB3337"/>
    <w:rsid w:val="00DB6716"/>
    <w:rsid w:val="00DC5AC8"/>
    <w:rsid w:val="00DE05BA"/>
    <w:rsid w:val="00E06D50"/>
    <w:rsid w:val="00E15012"/>
    <w:rsid w:val="00E22D5F"/>
    <w:rsid w:val="00E33693"/>
    <w:rsid w:val="00E34CCD"/>
    <w:rsid w:val="00E36900"/>
    <w:rsid w:val="00E54CD3"/>
    <w:rsid w:val="00E67495"/>
    <w:rsid w:val="00E6751D"/>
    <w:rsid w:val="00E808D1"/>
    <w:rsid w:val="00E80E1E"/>
    <w:rsid w:val="00E86833"/>
    <w:rsid w:val="00E94D43"/>
    <w:rsid w:val="00E96699"/>
    <w:rsid w:val="00EA1F24"/>
    <w:rsid w:val="00EA63E5"/>
    <w:rsid w:val="00EE51DA"/>
    <w:rsid w:val="00EE7D02"/>
    <w:rsid w:val="00EF28B1"/>
    <w:rsid w:val="00EF44DE"/>
    <w:rsid w:val="00EF4FE2"/>
    <w:rsid w:val="00F45264"/>
    <w:rsid w:val="00F50AFD"/>
    <w:rsid w:val="00F53B5B"/>
    <w:rsid w:val="00F926C1"/>
    <w:rsid w:val="00F93923"/>
    <w:rsid w:val="00F94467"/>
    <w:rsid w:val="00F96D6E"/>
    <w:rsid w:val="00FA1A1E"/>
    <w:rsid w:val="00FB4B94"/>
    <w:rsid w:val="00FD2519"/>
    <w:rsid w:val="00FE5BDA"/>
    <w:rsid w:val="00FF0D26"/>
    <w:rsid w:val="00FF4E0F"/>
    <w:rsid w:val="14671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E483588B-DCEA-43DD-8440-498001065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7E1BC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7E1BCE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E1BCE"/>
    <w:rPr>
      <w:sz w:val="20"/>
      <w:szCs w:val="20"/>
    </w:rPr>
  </w:style>
  <w:style w:type="paragraph" w:styleId="berarbeitung">
    <w:name w:val="Revision"/>
    <w:hidden/>
    <w:uiPriority w:val="99"/>
    <w:semiHidden/>
    <w:rsid w:val="007E1BCE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A754E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754E8"/>
    <w:rPr>
      <w:b/>
      <w:bCs/>
      <w:sz w:val="20"/>
      <w:szCs w:val="20"/>
    </w:rPr>
  </w:style>
  <w:style w:type="character" w:styleId="Erwhnung">
    <w:name w:val="Mention"/>
    <w:basedOn w:val="Absatz-Standardschriftart"/>
    <w:uiPriority w:val="99"/>
    <w:semiHidden/>
    <w:rsid w:val="00A754E8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93D89B-2526-4DD5-9D19-74802964FA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272</Words>
  <Characters>1714</Characters>
  <Application>Microsoft Office Word</Application>
  <DocSecurity>0</DocSecurity>
  <Lines>14</Lines>
  <Paragraphs>3</Paragraphs>
  <ScaleCrop>false</ScaleCrop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Neues Servicepaket Basis (Du-Version)</dc:title>
  <dc:subject/>
  <dc:creator>JobRad GmbH</dc:creator>
  <cp:keywords/>
  <dc:description/>
  <cp:lastModifiedBy>Lisa Barra - JobRad</cp:lastModifiedBy>
  <cp:revision>189</cp:revision>
  <dcterms:created xsi:type="dcterms:W3CDTF">2025-06-23T20:47:00Z</dcterms:created>
  <dcterms:modified xsi:type="dcterms:W3CDTF">2025-08-14T14:06:00Z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