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A86BF" w14:textId="723BC2B8" w:rsidR="004B376A" w:rsidRPr="004B376A" w:rsidRDefault="004B376A" w:rsidP="004B376A">
      <w:pPr>
        <w:pStyle w:val="Titel"/>
      </w:pPr>
      <w:r w:rsidRPr="004B376A">
        <w:t>Textvorlage: „</w:t>
      </w:r>
      <w:r w:rsidR="00BF7E0B">
        <w:t>Anzahl der zugelassenen</w:t>
      </w:r>
      <w:r w:rsidR="000235AA">
        <w:t xml:space="preserve"> Räder erhöht</w:t>
      </w:r>
      <w:r w:rsidRPr="004B376A">
        <w:t>“</w:t>
      </w:r>
    </w:p>
    <w:p w14:paraId="3C8FF746" w14:textId="2E720A46" w:rsidR="004B376A" w:rsidRPr="004B376A" w:rsidRDefault="004B376A" w:rsidP="004B376A">
      <w:pPr>
        <w:pStyle w:val="berschrift1"/>
        <w:numPr>
          <w:ilvl w:val="0"/>
          <w:numId w:val="0"/>
        </w:numPr>
      </w:pPr>
      <w:r w:rsidRPr="004B376A">
        <w:t>(</w:t>
      </w:r>
      <w:r w:rsidRPr="004B376A">
        <w:rPr>
          <w:highlight w:val="lightGray"/>
        </w:rPr>
        <w:t>Du-Version</w:t>
      </w:r>
      <w:r w:rsidRPr="004B376A">
        <w:t xml:space="preserve">) </w:t>
      </w:r>
      <w:r w:rsidR="000235AA">
        <w:t xml:space="preserve">Neu: </w:t>
      </w:r>
      <w:r w:rsidR="0014318C">
        <w:t xml:space="preserve">Mehr als </w:t>
      </w:r>
      <w:r w:rsidR="00852865">
        <w:t xml:space="preserve">nur </w:t>
      </w:r>
      <w:r w:rsidR="00A808B8">
        <w:t>1 Dienstrad leasen!</w:t>
      </w:r>
    </w:p>
    <w:p w14:paraId="6CFCA2AA" w14:textId="77777777" w:rsidR="004B376A" w:rsidRPr="004B376A" w:rsidRDefault="004B376A" w:rsidP="004B376A">
      <w:pPr>
        <w:rPr>
          <w:rFonts w:cstheme="minorHAnsi"/>
        </w:rPr>
      </w:pPr>
    </w:p>
    <w:p w14:paraId="71A8CE09" w14:textId="5CCC65A7" w:rsidR="004B376A" w:rsidRDefault="00212F94" w:rsidP="35E84203">
      <w:r w:rsidRPr="35E84203">
        <w:t>Dienstradleasing lohnt sich! Gerade wenn man</w:t>
      </w:r>
      <w:r w:rsidR="00852865" w:rsidRPr="35E84203">
        <w:t xml:space="preserve"> z.</w:t>
      </w:r>
      <w:r w:rsidR="00C01D74" w:rsidRPr="35E84203">
        <w:t xml:space="preserve"> </w:t>
      </w:r>
      <w:r w:rsidR="00852865" w:rsidRPr="35E84203">
        <w:t>B.</w:t>
      </w:r>
      <w:r w:rsidRPr="35E84203">
        <w:t xml:space="preserve"> mehr als einen </w:t>
      </w:r>
      <w:proofErr w:type="spellStart"/>
      <w:r w:rsidRPr="35E84203">
        <w:t>Radtyp</w:t>
      </w:r>
      <w:proofErr w:type="spellEnd"/>
      <w:r w:rsidRPr="35E84203">
        <w:t xml:space="preserve"> </w:t>
      </w:r>
      <w:r w:rsidR="00A3772A" w:rsidRPr="35E84203">
        <w:t>fährt</w:t>
      </w:r>
      <w:r w:rsidRPr="35E84203">
        <w:t xml:space="preserve"> oder vielleicht auch ein weiteres Rad für die </w:t>
      </w:r>
      <w:r w:rsidR="00852865" w:rsidRPr="35E84203">
        <w:t>Familie</w:t>
      </w:r>
      <w:r w:rsidRPr="35E84203">
        <w:t xml:space="preserve"> leasen möchte. </w:t>
      </w:r>
    </w:p>
    <w:p w14:paraId="12F8361C" w14:textId="2E20490D" w:rsidR="00CF4384" w:rsidRDefault="00852865" w:rsidP="004B376A">
      <w:pPr>
        <w:rPr>
          <w:rFonts w:cstheme="minorHAnsi"/>
        </w:rPr>
      </w:pPr>
      <w:r>
        <w:rPr>
          <w:rFonts w:cstheme="minorHAnsi"/>
        </w:rPr>
        <w:t>Da</w:t>
      </w:r>
      <w:r w:rsidR="00CF4384">
        <w:rPr>
          <w:rFonts w:cstheme="minorHAnsi"/>
        </w:rPr>
        <w:t xml:space="preserve"> haben wir </w:t>
      </w:r>
      <w:proofErr w:type="gramStart"/>
      <w:r w:rsidR="00CF4384">
        <w:rPr>
          <w:rFonts w:cstheme="minorHAnsi"/>
        </w:rPr>
        <w:t>tolle</w:t>
      </w:r>
      <w:proofErr w:type="gramEnd"/>
      <w:r w:rsidR="00CF4384">
        <w:rPr>
          <w:rFonts w:cstheme="minorHAnsi"/>
        </w:rPr>
        <w:t xml:space="preserve"> Neuigkeiten! Denn ab jetzt </w:t>
      </w:r>
      <w:r w:rsidR="002A0359">
        <w:rPr>
          <w:rFonts w:cstheme="minorHAnsi"/>
        </w:rPr>
        <w:t xml:space="preserve">können bei </w:t>
      </w:r>
      <w:r w:rsidR="00EF6A75">
        <w:rPr>
          <w:rFonts w:cstheme="minorHAnsi"/>
        </w:rPr>
        <w:t>[</w:t>
      </w:r>
      <w:r w:rsidR="00AF3A6A">
        <w:rPr>
          <w:rFonts w:cstheme="minorHAnsi"/>
        </w:rPr>
        <w:t>Unternehmen</w:t>
      </w:r>
      <w:r w:rsidR="00EF6A75">
        <w:rPr>
          <w:rFonts w:cstheme="minorHAnsi"/>
        </w:rPr>
        <w:t>]</w:t>
      </w:r>
      <w:r w:rsidR="00AF3A6A">
        <w:rPr>
          <w:rFonts w:cstheme="minorHAnsi"/>
        </w:rPr>
        <w:t xml:space="preserve"> bis zu </w:t>
      </w:r>
      <w:r w:rsidR="00EF6A75">
        <w:rPr>
          <w:rFonts w:cstheme="minorHAnsi"/>
        </w:rPr>
        <w:t>[</w:t>
      </w:r>
      <w:r w:rsidR="00AF3A6A">
        <w:rPr>
          <w:rFonts w:cstheme="minorHAnsi"/>
        </w:rPr>
        <w:t>Anzahl</w:t>
      </w:r>
      <w:r w:rsidR="00EF6A75">
        <w:rPr>
          <w:rFonts w:cstheme="minorHAnsi"/>
        </w:rPr>
        <w:t>]</w:t>
      </w:r>
      <w:r w:rsidR="00AF3A6A">
        <w:rPr>
          <w:rFonts w:cstheme="minorHAnsi"/>
        </w:rPr>
        <w:t xml:space="preserve"> Räder parallel geleast werden. Damit wird das JobRad</w:t>
      </w:r>
      <w:r w:rsidR="00AF3A6A" w:rsidRPr="00EF6A75">
        <w:rPr>
          <w:rFonts w:cstheme="minorHAnsi"/>
          <w:vertAlign w:val="superscript"/>
        </w:rPr>
        <w:t>®</w:t>
      </w:r>
      <w:r w:rsidR="00AF3A6A">
        <w:rPr>
          <w:rFonts w:cstheme="minorHAnsi"/>
        </w:rPr>
        <w:t xml:space="preserve">-Angebot </w:t>
      </w:r>
      <w:r w:rsidR="005555B1">
        <w:rPr>
          <w:rFonts w:cstheme="minorHAnsi"/>
        </w:rPr>
        <w:t>bei uns noch attraktiver</w:t>
      </w:r>
      <w:r w:rsidR="00A950E0">
        <w:rPr>
          <w:rFonts w:cstheme="minorHAnsi"/>
        </w:rPr>
        <w:t xml:space="preserve"> </w:t>
      </w:r>
      <w:r w:rsidR="00C142A1">
        <w:rPr>
          <w:rFonts w:cstheme="minorHAnsi"/>
        </w:rPr>
        <w:t>und bietet ganz neue Möglichkeiten beim Fahrradleasing.</w:t>
      </w:r>
    </w:p>
    <w:p w14:paraId="0C8A1907" w14:textId="77777777" w:rsidR="009F30F8" w:rsidRDefault="009F30F8" w:rsidP="004B376A">
      <w:pPr>
        <w:rPr>
          <w:rFonts w:cstheme="minorHAnsi"/>
        </w:rPr>
      </w:pPr>
    </w:p>
    <w:p w14:paraId="6C6C3E20" w14:textId="27230E69" w:rsidR="009F30F8" w:rsidRDefault="00A3772A" w:rsidP="004B376A">
      <w:pPr>
        <w:rPr>
          <w:rFonts w:cstheme="minorHAnsi"/>
        </w:rPr>
      </w:pPr>
      <w:r>
        <w:rPr>
          <w:rFonts w:cstheme="minorHAnsi"/>
        </w:rPr>
        <w:t>Du hast</w:t>
      </w:r>
      <w:r w:rsidR="009F30F8">
        <w:rPr>
          <w:rFonts w:cstheme="minorHAnsi"/>
        </w:rPr>
        <w:t xml:space="preserve"> noch kein</w:t>
      </w:r>
      <w:r w:rsidR="00427887">
        <w:rPr>
          <w:rFonts w:cstheme="minorHAnsi"/>
        </w:rPr>
        <w:t xml:space="preserve"> Dienstrad von</w:t>
      </w:r>
      <w:r w:rsidR="009F30F8">
        <w:rPr>
          <w:rFonts w:cstheme="minorHAnsi"/>
        </w:rPr>
        <w:t xml:space="preserve"> </w:t>
      </w:r>
      <w:r w:rsidR="003700BA">
        <w:rPr>
          <w:rFonts w:cstheme="minorHAnsi"/>
        </w:rPr>
        <w:t>JobRad</w:t>
      </w:r>
      <w:r w:rsidR="009E5840" w:rsidRPr="00C142A1">
        <w:rPr>
          <w:rFonts w:cstheme="minorHAnsi"/>
          <w:vertAlign w:val="superscript"/>
        </w:rPr>
        <w:t>®</w:t>
      </w:r>
      <w:r w:rsidR="009E5840">
        <w:rPr>
          <w:rFonts w:cstheme="minorHAnsi"/>
        </w:rPr>
        <w:t>?</w:t>
      </w:r>
    </w:p>
    <w:p w14:paraId="5248FAA4" w14:textId="251A3542" w:rsidR="009E5840" w:rsidRPr="007C1361" w:rsidRDefault="00D97BE3" w:rsidP="004B376A">
      <w:pPr>
        <w:rPr>
          <w:rFonts w:cstheme="minorHAnsi"/>
          <w:b/>
          <w:bCs/>
        </w:rPr>
      </w:pPr>
      <w:r w:rsidRPr="007C1361">
        <w:rPr>
          <w:rFonts w:cstheme="minorHAnsi"/>
          <w:b/>
          <w:bCs/>
        </w:rPr>
        <w:t xml:space="preserve">Jetzt im Portal registrieren und </w:t>
      </w:r>
      <w:r w:rsidR="00661400">
        <w:rPr>
          <w:rFonts w:cstheme="minorHAnsi"/>
          <w:b/>
          <w:bCs/>
        </w:rPr>
        <w:t>alle</w:t>
      </w:r>
      <w:r w:rsidRPr="007C1361">
        <w:rPr>
          <w:rFonts w:cstheme="minorHAnsi"/>
          <w:b/>
          <w:bCs/>
        </w:rPr>
        <w:t xml:space="preserve"> attraktiven Vorteile entdecken!</w:t>
      </w:r>
    </w:p>
    <w:p w14:paraId="04F2974F" w14:textId="77777777" w:rsidR="00B361D9" w:rsidRPr="00C81BE0" w:rsidRDefault="00B361D9" w:rsidP="00B361D9">
      <w:pPr>
        <w:rPr>
          <w:rFonts w:cstheme="minorHAnsi"/>
        </w:rPr>
      </w:pPr>
      <w:r w:rsidRPr="00C81BE0">
        <w:t>[Den Link zum JobRad</w:t>
      </w:r>
      <w:r w:rsidRPr="00C81BE0">
        <w:rPr>
          <w:vertAlign w:val="superscript"/>
        </w:rPr>
        <w:t>®</w:t>
      </w:r>
      <w:r w:rsidRPr="00C81BE0">
        <w:t>-Portal Ihres Unternehmens finden Sie im Manager-Dashboard</w:t>
      </w:r>
      <w:r w:rsidRPr="00C81BE0">
        <w:rPr>
          <w:rFonts w:cstheme="minorHAnsi"/>
        </w:rPr>
        <w:t>]</w:t>
      </w:r>
    </w:p>
    <w:p w14:paraId="69A372F6" w14:textId="77777777" w:rsidR="00B361D9" w:rsidRDefault="00B361D9" w:rsidP="00B361D9">
      <w:r>
        <w:rPr>
          <w:rFonts w:cstheme="minorHAnsi"/>
        </w:rPr>
        <w:t>Echte</w:t>
      </w:r>
      <w:r w:rsidRPr="008225E6">
        <w:rPr>
          <w:rFonts w:cstheme="minorHAnsi"/>
        </w:rPr>
        <w:t xml:space="preserve"> Ersparnis, easy Antragstellung und </w:t>
      </w:r>
      <w:r>
        <w:rPr>
          <w:rFonts w:cstheme="minorHAnsi"/>
        </w:rPr>
        <w:t>exklusive</w:t>
      </w:r>
      <w:r w:rsidRPr="008225E6">
        <w:rPr>
          <w:rFonts w:cstheme="minorHAnsi"/>
        </w:rPr>
        <w:t xml:space="preserve"> Angebote </w:t>
      </w:r>
      <w:r>
        <w:t>mit JobRad</w:t>
      </w:r>
      <w:r w:rsidRPr="00C81BE0">
        <w:rPr>
          <w:vertAlign w:val="superscript"/>
        </w:rPr>
        <w:t>®</w:t>
      </w:r>
      <w:r>
        <w:t>-Deals…</w:t>
      </w:r>
    </w:p>
    <w:p w14:paraId="6DDCF04F" w14:textId="77777777" w:rsidR="00416B8D" w:rsidRDefault="00416B8D" w:rsidP="00416B8D">
      <w:pPr>
        <w:rPr>
          <w:rFonts w:cstheme="minorHAnsi"/>
        </w:rPr>
      </w:pPr>
    </w:p>
    <w:p w14:paraId="77046092" w14:textId="294A306F" w:rsidR="00416B8D" w:rsidRDefault="00534788" w:rsidP="00416B8D">
      <w:pPr>
        <w:rPr>
          <w:rFonts w:cstheme="minorHAnsi"/>
        </w:rPr>
      </w:pPr>
      <w:r>
        <w:rPr>
          <w:rFonts w:cstheme="minorHAnsi"/>
        </w:rPr>
        <w:t xml:space="preserve">Viel </w:t>
      </w:r>
      <w:r w:rsidR="00A3772A">
        <w:rPr>
          <w:rFonts w:cstheme="minorHAnsi"/>
        </w:rPr>
        <w:t xml:space="preserve">Freude </w:t>
      </w:r>
      <w:r w:rsidR="00B361D9">
        <w:rPr>
          <w:rFonts w:cstheme="minorHAnsi"/>
        </w:rPr>
        <w:t>damit!</w:t>
      </w:r>
    </w:p>
    <w:p w14:paraId="7044C944" w14:textId="77777777" w:rsidR="00A3772A" w:rsidRDefault="00A3772A" w:rsidP="00416B8D">
      <w:pPr>
        <w:rPr>
          <w:rFonts w:cstheme="minorHAnsi"/>
        </w:rPr>
      </w:pPr>
    </w:p>
    <w:p w14:paraId="7993CC30" w14:textId="77777777" w:rsidR="003A2F8C" w:rsidRDefault="003A2F8C" w:rsidP="00000761">
      <w:pPr>
        <w:rPr>
          <w:rFonts w:cstheme="minorHAnsi"/>
        </w:rPr>
      </w:pPr>
    </w:p>
    <w:p w14:paraId="385133C6" w14:textId="77777777" w:rsidR="003A2F8C" w:rsidRDefault="003A2F8C" w:rsidP="003A2F8C">
      <w:pPr>
        <w:pBdr>
          <w:bottom w:val="single" w:sz="4" w:space="1" w:color="auto"/>
        </w:pBdr>
        <w:rPr>
          <w:rFonts w:cstheme="minorHAnsi"/>
        </w:rPr>
      </w:pPr>
    </w:p>
    <w:p w14:paraId="0269403B" w14:textId="77777777" w:rsidR="003A2F8C" w:rsidRDefault="003A2F8C" w:rsidP="00000761">
      <w:pPr>
        <w:rPr>
          <w:rFonts w:cstheme="minorHAnsi"/>
        </w:rPr>
      </w:pPr>
    </w:p>
    <w:p w14:paraId="39F9C0C7" w14:textId="77777777" w:rsidR="003A2F8C" w:rsidRPr="004B376A" w:rsidRDefault="003A2F8C" w:rsidP="003A2F8C">
      <w:pPr>
        <w:pStyle w:val="berschrift1"/>
        <w:numPr>
          <w:ilvl w:val="0"/>
          <w:numId w:val="0"/>
        </w:numPr>
      </w:pPr>
      <w:r w:rsidRPr="004B376A">
        <w:t>(</w:t>
      </w:r>
      <w:r w:rsidRPr="004B376A">
        <w:rPr>
          <w:highlight w:val="lightGray"/>
        </w:rPr>
        <w:t>Sie-Version</w:t>
      </w:r>
      <w:r w:rsidRPr="004B376A">
        <w:t xml:space="preserve">) </w:t>
      </w:r>
      <w:r>
        <w:t>Neu: Mehr als 1 Dienstrad leasen!</w:t>
      </w:r>
    </w:p>
    <w:p w14:paraId="3D655701" w14:textId="77777777" w:rsidR="003A2F8C" w:rsidRPr="004B376A" w:rsidRDefault="003A2F8C" w:rsidP="003A2F8C">
      <w:pPr>
        <w:rPr>
          <w:rFonts w:cstheme="minorHAnsi"/>
        </w:rPr>
      </w:pPr>
    </w:p>
    <w:p w14:paraId="4918E867" w14:textId="77777777" w:rsidR="003A2F8C" w:rsidRPr="004B376A" w:rsidRDefault="003A2F8C" w:rsidP="003A2F8C">
      <w:pPr>
        <w:rPr>
          <w:rFonts w:cstheme="minorHAnsi"/>
        </w:rPr>
      </w:pPr>
    </w:p>
    <w:p w14:paraId="5B988F28" w14:textId="283A4674" w:rsidR="003A2F8C" w:rsidRDefault="003A2F8C" w:rsidP="35E84203">
      <w:r w:rsidRPr="35E84203">
        <w:t>Dienstradleasing lohnt sich! Gerade wenn man z.</w:t>
      </w:r>
      <w:r w:rsidR="0894C219" w:rsidRPr="35E84203">
        <w:t xml:space="preserve"> </w:t>
      </w:r>
      <w:r w:rsidRPr="35E84203">
        <w:t xml:space="preserve">B. mehr als einen </w:t>
      </w:r>
      <w:proofErr w:type="spellStart"/>
      <w:r w:rsidRPr="35E84203">
        <w:t>Radtyp</w:t>
      </w:r>
      <w:proofErr w:type="spellEnd"/>
      <w:r w:rsidRPr="35E84203">
        <w:t xml:space="preserve"> fährt oder vielleicht auch ein weiteres Rad für die Familie leasen möchte. </w:t>
      </w:r>
    </w:p>
    <w:p w14:paraId="06B8E646" w14:textId="77777777" w:rsidR="003A2F8C" w:rsidRDefault="003A2F8C" w:rsidP="003A2F8C">
      <w:pPr>
        <w:rPr>
          <w:rFonts w:cstheme="minorHAnsi"/>
        </w:rPr>
      </w:pPr>
      <w:r>
        <w:rPr>
          <w:rFonts w:cstheme="minorHAnsi"/>
        </w:rPr>
        <w:t xml:space="preserve">Da haben wir </w:t>
      </w:r>
      <w:proofErr w:type="gramStart"/>
      <w:r>
        <w:rPr>
          <w:rFonts w:cstheme="minorHAnsi"/>
        </w:rPr>
        <w:t>tolle</w:t>
      </w:r>
      <w:proofErr w:type="gramEnd"/>
      <w:r>
        <w:rPr>
          <w:rFonts w:cstheme="minorHAnsi"/>
        </w:rPr>
        <w:t xml:space="preserve"> Neuigkeiten! Denn ab jetzt können bei [Unternehmen] bis zu [Anzahl] Räder parallel geleast werden. Damit wird das JobRad</w:t>
      </w:r>
      <w:r w:rsidRPr="00EF6A75">
        <w:rPr>
          <w:rFonts w:cstheme="minorHAnsi"/>
          <w:vertAlign w:val="superscript"/>
        </w:rPr>
        <w:t>®</w:t>
      </w:r>
      <w:r>
        <w:rPr>
          <w:rFonts w:cstheme="minorHAnsi"/>
        </w:rPr>
        <w:t>-Angebot bei uns noch attraktiver und bietet ganz neue Möglichkeiten beim Fahrradleasing.</w:t>
      </w:r>
    </w:p>
    <w:p w14:paraId="7E66BEC1" w14:textId="77777777" w:rsidR="003A2F8C" w:rsidRDefault="003A2F8C" w:rsidP="003A2F8C">
      <w:pPr>
        <w:rPr>
          <w:rFonts w:cstheme="minorHAnsi"/>
        </w:rPr>
      </w:pPr>
    </w:p>
    <w:p w14:paraId="46B0DC36" w14:textId="77777777" w:rsidR="003A2F8C" w:rsidRDefault="003A2F8C" w:rsidP="003A2F8C">
      <w:pPr>
        <w:rPr>
          <w:rFonts w:cstheme="minorHAnsi"/>
        </w:rPr>
      </w:pPr>
      <w:r>
        <w:rPr>
          <w:rFonts w:cstheme="minorHAnsi"/>
        </w:rPr>
        <w:t>Sie haben noch kein Dienstrad von JobRad</w:t>
      </w:r>
      <w:r w:rsidRPr="00C142A1">
        <w:rPr>
          <w:rFonts w:cstheme="minorHAnsi"/>
          <w:vertAlign w:val="superscript"/>
        </w:rPr>
        <w:t>®</w:t>
      </w:r>
      <w:r>
        <w:rPr>
          <w:rFonts w:cstheme="minorHAnsi"/>
        </w:rPr>
        <w:t>?</w:t>
      </w:r>
    </w:p>
    <w:p w14:paraId="09FCE541" w14:textId="77777777" w:rsidR="003A2F8C" w:rsidRPr="007C1361" w:rsidRDefault="003A2F8C" w:rsidP="003A2F8C">
      <w:pPr>
        <w:rPr>
          <w:rFonts w:cstheme="minorHAnsi"/>
          <w:b/>
          <w:bCs/>
        </w:rPr>
      </w:pPr>
      <w:r w:rsidRPr="007C1361">
        <w:rPr>
          <w:rFonts w:cstheme="minorHAnsi"/>
          <w:b/>
          <w:bCs/>
        </w:rPr>
        <w:t xml:space="preserve">Jetzt im Portal registrieren und </w:t>
      </w:r>
      <w:r>
        <w:rPr>
          <w:rFonts w:cstheme="minorHAnsi"/>
          <w:b/>
          <w:bCs/>
        </w:rPr>
        <w:t>alle</w:t>
      </w:r>
      <w:r w:rsidRPr="007C1361">
        <w:rPr>
          <w:rFonts w:cstheme="minorHAnsi"/>
          <w:b/>
          <w:bCs/>
        </w:rPr>
        <w:t xml:space="preserve"> attraktiven Vorteile entdecken!</w:t>
      </w:r>
    </w:p>
    <w:p w14:paraId="45F395BA" w14:textId="77777777" w:rsidR="003A2F8C" w:rsidRPr="00C81BE0" w:rsidRDefault="003A2F8C" w:rsidP="003A2F8C">
      <w:pPr>
        <w:rPr>
          <w:rFonts w:cstheme="minorHAnsi"/>
        </w:rPr>
      </w:pPr>
      <w:r w:rsidRPr="00C81BE0">
        <w:t>[Den Link zum JobRad</w:t>
      </w:r>
      <w:r w:rsidRPr="00C81BE0">
        <w:rPr>
          <w:vertAlign w:val="superscript"/>
        </w:rPr>
        <w:t>®</w:t>
      </w:r>
      <w:r w:rsidRPr="00C81BE0">
        <w:t>-Portal Ihres Unternehmens finden Sie im Manager-Dashboard</w:t>
      </w:r>
      <w:r w:rsidRPr="00C81BE0">
        <w:rPr>
          <w:rFonts w:cstheme="minorHAnsi"/>
        </w:rPr>
        <w:t>]</w:t>
      </w:r>
    </w:p>
    <w:p w14:paraId="2CC3D35E" w14:textId="77777777" w:rsidR="003A2F8C" w:rsidRDefault="003A2F8C" w:rsidP="003A2F8C">
      <w:r>
        <w:rPr>
          <w:rFonts w:cstheme="minorHAnsi"/>
        </w:rPr>
        <w:t>Echte</w:t>
      </w:r>
      <w:r w:rsidRPr="008225E6">
        <w:rPr>
          <w:rFonts w:cstheme="minorHAnsi"/>
        </w:rPr>
        <w:t xml:space="preserve"> Ersparnis, easy Antragstellung und </w:t>
      </w:r>
      <w:r>
        <w:rPr>
          <w:rFonts w:cstheme="minorHAnsi"/>
        </w:rPr>
        <w:t>exklusive</w:t>
      </w:r>
      <w:r w:rsidRPr="008225E6">
        <w:rPr>
          <w:rFonts w:cstheme="minorHAnsi"/>
        </w:rPr>
        <w:t xml:space="preserve"> Angebote </w:t>
      </w:r>
      <w:r>
        <w:t>mit JobRad</w:t>
      </w:r>
      <w:r w:rsidRPr="00C81BE0">
        <w:rPr>
          <w:vertAlign w:val="superscript"/>
        </w:rPr>
        <w:t>®</w:t>
      </w:r>
      <w:r>
        <w:t>-Deals…</w:t>
      </w:r>
    </w:p>
    <w:p w14:paraId="6F908BF8" w14:textId="77777777" w:rsidR="003A2F8C" w:rsidRDefault="003A2F8C" w:rsidP="003A2F8C">
      <w:pPr>
        <w:rPr>
          <w:rFonts w:cstheme="minorHAnsi"/>
        </w:rPr>
      </w:pPr>
    </w:p>
    <w:p w14:paraId="1756AC99" w14:textId="77777777" w:rsidR="003A2F8C" w:rsidRDefault="003A2F8C" w:rsidP="003A2F8C">
      <w:pPr>
        <w:rPr>
          <w:rFonts w:cstheme="minorHAnsi"/>
        </w:rPr>
      </w:pPr>
      <w:r>
        <w:rPr>
          <w:rFonts w:cstheme="minorHAnsi"/>
        </w:rPr>
        <w:t>Viel Freude damit!</w:t>
      </w:r>
    </w:p>
    <w:p w14:paraId="5EC9992B" w14:textId="77777777" w:rsidR="004B376A" w:rsidRDefault="004B376A" w:rsidP="00000761">
      <w:pPr>
        <w:rPr>
          <w:rFonts w:cstheme="minorHAnsi"/>
        </w:rPr>
      </w:pPr>
    </w:p>
    <w:p w14:paraId="00B9E602" w14:textId="77777777" w:rsidR="004B376A" w:rsidRPr="004B376A" w:rsidRDefault="004B376A" w:rsidP="004B376A">
      <w:pPr>
        <w:rPr>
          <w:rFonts w:cstheme="minorHAnsi"/>
        </w:rPr>
      </w:pPr>
    </w:p>
    <w:p w14:paraId="17C33E53" w14:textId="771C94D2" w:rsidR="002E166B" w:rsidRPr="002E166B" w:rsidRDefault="002E166B" w:rsidP="002E166B">
      <w:pPr>
        <w:tabs>
          <w:tab w:val="left" w:pos="7572"/>
        </w:tabs>
        <w:rPr>
          <w:rFonts w:cstheme="minorHAnsi"/>
        </w:rPr>
      </w:pPr>
    </w:p>
    <w:sectPr w:rsidR="002E166B" w:rsidRPr="002E166B" w:rsidSect="00426C29">
      <w:headerReference w:type="default" r:id="rId11"/>
      <w:footerReference w:type="default" r:id="rId12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B1039E" w14:textId="77777777" w:rsidR="006C1557" w:rsidRDefault="006C1557" w:rsidP="00677591"/>
  </w:endnote>
  <w:endnote w:type="continuationSeparator" w:id="0">
    <w:p w14:paraId="55E2C682" w14:textId="77777777" w:rsidR="006C1557" w:rsidRDefault="006C1557" w:rsidP="00677591"/>
  </w:endnote>
  <w:endnote w:type="continuationNotice" w:id="1">
    <w:p w14:paraId="5A2B97E1" w14:textId="77777777" w:rsidR="006C1557" w:rsidRDefault="006C155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D76DD" w14:textId="77777777" w:rsidR="00BC7901" w:rsidRDefault="00BC7901" w:rsidP="00BC7901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BC7901" w14:paraId="51214F83" w14:textId="77777777" w:rsidTr="003860C3">
      <w:tc>
        <w:tcPr>
          <w:tcW w:w="4672" w:type="dxa"/>
        </w:tcPr>
        <w:p w14:paraId="5A35CF9B" w14:textId="77777777" w:rsidR="00BC7901" w:rsidRDefault="00BC7901" w:rsidP="00BC7901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NUMPAGES   \* MERGEFORMAT">
            <w:r>
              <w:t>1</w:t>
            </w:r>
          </w:fldSimple>
        </w:p>
      </w:tc>
      <w:tc>
        <w:tcPr>
          <w:tcW w:w="4672" w:type="dxa"/>
        </w:tcPr>
        <w:p w14:paraId="5D6A468C" w14:textId="2E978E02" w:rsidR="00BC7901" w:rsidRPr="00EC0D6A" w:rsidRDefault="00015748" w:rsidP="00BC7901">
          <w:pPr>
            <w:pStyle w:val="Fuzeile"/>
            <w:jc w:val="right"/>
            <w:rPr>
              <w:highlight w:val="yellow"/>
            </w:rPr>
          </w:pPr>
          <w:r>
            <w:rPr>
              <w:highlight w:val="yellow"/>
            </w:rPr>
            <w:t>XXX</w:t>
          </w:r>
          <w:r w:rsidR="00BC7901" w:rsidRPr="00EC0D6A">
            <w:rPr>
              <w:highlight w:val="yellow"/>
            </w:rPr>
            <w:t>-</w:t>
          </w:r>
          <w:r>
            <w:rPr>
              <w:highlight w:val="yellow"/>
            </w:rPr>
            <w:t>MM</w:t>
          </w:r>
          <w:r w:rsidR="00BC7901" w:rsidRPr="00EC0D6A">
            <w:rPr>
              <w:highlight w:val="yellow"/>
            </w:rPr>
            <w:t>.2026</w:t>
          </w:r>
        </w:p>
      </w:tc>
    </w:tr>
  </w:tbl>
  <w:p w14:paraId="60C51CFA" w14:textId="77777777" w:rsidR="00BC7901" w:rsidRDefault="00BC79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120C4F" w14:textId="77777777" w:rsidR="006C1557" w:rsidRDefault="006C1557" w:rsidP="00677591"/>
  </w:footnote>
  <w:footnote w:type="continuationSeparator" w:id="0">
    <w:p w14:paraId="1E5783C1" w14:textId="77777777" w:rsidR="006C1557" w:rsidRDefault="006C1557" w:rsidP="00677591"/>
  </w:footnote>
  <w:footnote w:type="continuationNotice" w:id="1">
    <w:p w14:paraId="52549B83" w14:textId="77777777" w:rsidR="006C1557" w:rsidRDefault="006C155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36366A09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061DB91D" wp14:editId="43A30A07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6A21117"/>
    <w:multiLevelType w:val="hybridMultilevel"/>
    <w:tmpl w:val="30F0CABA"/>
    <w:lvl w:ilvl="0" w:tplc="2D5A5144">
      <w:numFmt w:val="bullet"/>
      <w:lvlText w:val="-"/>
      <w:lvlJc w:val="left"/>
      <w:pPr>
        <w:ind w:left="720" w:hanging="360"/>
      </w:pPr>
      <w:rPr>
        <w:rFonts w:ascii="Calmetta Light" w:eastAsiaTheme="minorHAnsi" w:hAnsi="Calmetta Light" w:cs="Calmetta Ligh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2"/>
  </w:num>
  <w:num w:numId="3" w16cid:durableId="7540132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75731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BD"/>
    <w:rsid w:val="00000761"/>
    <w:rsid w:val="0000602B"/>
    <w:rsid w:val="00015748"/>
    <w:rsid w:val="000235AA"/>
    <w:rsid w:val="00041EB1"/>
    <w:rsid w:val="00056311"/>
    <w:rsid w:val="00074CAB"/>
    <w:rsid w:val="00135DE4"/>
    <w:rsid w:val="0014318C"/>
    <w:rsid w:val="00144E35"/>
    <w:rsid w:val="00156617"/>
    <w:rsid w:val="001615D0"/>
    <w:rsid w:val="00193ACA"/>
    <w:rsid w:val="001965D3"/>
    <w:rsid w:val="001D4AD8"/>
    <w:rsid w:val="001F2C12"/>
    <w:rsid w:val="00212F94"/>
    <w:rsid w:val="002A0359"/>
    <w:rsid w:val="002D5CB6"/>
    <w:rsid w:val="002E166B"/>
    <w:rsid w:val="002E6B39"/>
    <w:rsid w:val="003206E1"/>
    <w:rsid w:val="00352F7F"/>
    <w:rsid w:val="003700BA"/>
    <w:rsid w:val="00394862"/>
    <w:rsid w:val="003A2F8C"/>
    <w:rsid w:val="003A34A9"/>
    <w:rsid w:val="00416B8D"/>
    <w:rsid w:val="00426C29"/>
    <w:rsid w:val="00427887"/>
    <w:rsid w:val="004B1A18"/>
    <w:rsid w:val="004B376A"/>
    <w:rsid w:val="004C30F8"/>
    <w:rsid w:val="004D5564"/>
    <w:rsid w:val="00534788"/>
    <w:rsid w:val="005555B1"/>
    <w:rsid w:val="00577326"/>
    <w:rsid w:val="00587582"/>
    <w:rsid w:val="005B31BB"/>
    <w:rsid w:val="005D3F49"/>
    <w:rsid w:val="006058B7"/>
    <w:rsid w:val="006061C3"/>
    <w:rsid w:val="00642109"/>
    <w:rsid w:val="0064628A"/>
    <w:rsid w:val="00661400"/>
    <w:rsid w:val="00670460"/>
    <w:rsid w:val="00677591"/>
    <w:rsid w:val="006C1557"/>
    <w:rsid w:val="006C2EA5"/>
    <w:rsid w:val="00711273"/>
    <w:rsid w:val="00763FEF"/>
    <w:rsid w:val="0078277C"/>
    <w:rsid w:val="007958CF"/>
    <w:rsid w:val="007C1361"/>
    <w:rsid w:val="00852865"/>
    <w:rsid w:val="00952187"/>
    <w:rsid w:val="009C28CF"/>
    <w:rsid w:val="009E0A60"/>
    <w:rsid w:val="009E4133"/>
    <w:rsid w:val="009E5840"/>
    <w:rsid w:val="009F30F8"/>
    <w:rsid w:val="00A232A0"/>
    <w:rsid w:val="00A3772A"/>
    <w:rsid w:val="00A64422"/>
    <w:rsid w:val="00A808B8"/>
    <w:rsid w:val="00A950E0"/>
    <w:rsid w:val="00AF3A6A"/>
    <w:rsid w:val="00B361D9"/>
    <w:rsid w:val="00B930BD"/>
    <w:rsid w:val="00BC7612"/>
    <w:rsid w:val="00BC7901"/>
    <w:rsid w:val="00BF7E0B"/>
    <w:rsid w:val="00C01D74"/>
    <w:rsid w:val="00C142A1"/>
    <w:rsid w:val="00C66798"/>
    <w:rsid w:val="00CB56C4"/>
    <w:rsid w:val="00CE56FB"/>
    <w:rsid w:val="00CF4384"/>
    <w:rsid w:val="00CF5EF1"/>
    <w:rsid w:val="00D63BD1"/>
    <w:rsid w:val="00D7245A"/>
    <w:rsid w:val="00D94E24"/>
    <w:rsid w:val="00D97BE3"/>
    <w:rsid w:val="00DC5AC8"/>
    <w:rsid w:val="00E06D50"/>
    <w:rsid w:val="00E34CCD"/>
    <w:rsid w:val="00E54CD3"/>
    <w:rsid w:val="00E94D43"/>
    <w:rsid w:val="00EA1F24"/>
    <w:rsid w:val="00EF6A75"/>
    <w:rsid w:val="00F21427"/>
    <w:rsid w:val="00F37337"/>
    <w:rsid w:val="00F9517B"/>
    <w:rsid w:val="00FA05B2"/>
    <w:rsid w:val="00FB3909"/>
    <w:rsid w:val="00FD0157"/>
    <w:rsid w:val="00FE5BDA"/>
    <w:rsid w:val="00FF4E0F"/>
    <w:rsid w:val="0894C219"/>
    <w:rsid w:val="35E84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E66C0"/>
  <w15:chartTrackingRefBased/>
  <w15:docId w15:val="{0ABE011E-92A5-49AE-863A-BDF48D3E5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B361D9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6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Kommentartext">
    <w:name w:val="annotation text"/>
    <w:basedOn w:val="Standard"/>
    <w:link w:val="KommentartextZchn"/>
    <w:uiPriority w:val="99"/>
    <w:unhideWhenUsed/>
    <w:rsid w:val="004B376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B376A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376A"/>
    <w:rPr>
      <w:sz w:val="16"/>
      <w:szCs w:val="16"/>
    </w:rPr>
  </w:style>
  <w:style w:type="paragraph" w:styleId="Listenabsatz">
    <w:name w:val="List Paragraph"/>
    <w:basedOn w:val="Standard"/>
    <w:uiPriority w:val="99"/>
    <w:qFormat/>
    <w:rsid w:val="00D97BE3"/>
    <w:pPr>
      <w:ind w:left="720"/>
      <w:contextualSpacing/>
    </w:pPr>
  </w:style>
  <w:style w:type="paragraph" w:styleId="berarbeitung">
    <w:name w:val="Revision"/>
    <w:hidden/>
    <w:uiPriority w:val="99"/>
    <w:semiHidden/>
    <w:rsid w:val="00C01D74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C01D7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01D7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2026-02%20(2)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2B98B7-F79F-4B93-A894-5FF166E6B7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2026-02 (2).dotx</Template>
  <TotalTime>0</TotalTime>
  <Pages>1</Pages>
  <Words>206</Words>
  <Characters>1299</Characters>
  <Application>Microsoft Office Word</Application>
  <DocSecurity>0</DocSecurity>
  <Lines>10</Lines>
  <Paragraphs>3</Paragraphs>
  <ScaleCrop>false</ScaleCrop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Word-Titel eintragen</dc:title>
  <dc:subject>Textvorlage für JobRad-Bevollmächtigte zur Information ihrer Mitarbeitenden</dc:subject>
  <dc:creator>JobRad GmbH</dc:creator>
  <cp:keywords/>
  <dc:description/>
  <cp:lastModifiedBy>Hannah Hoheisel - JobRad</cp:lastModifiedBy>
  <cp:revision>2</cp:revision>
  <dcterms:created xsi:type="dcterms:W3CDTF">2026-07-06T08:00:00Z</dcterms:created>
  <dcterms:modified xsi:type="dcterms:W3CDTF">2026-07-06T08:00:00Z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