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A86BF" w14:textId="645457D2" w:rsidR="004B376A" w:rsidRPr="004B376A" w:rsidRDefault="004B376A" w:rsidP="004B376A">
      <w:pPr>
        <w:pStyle w:val="Titel"/>
      </w:pPr>
      <w:r w:rsidRPr="004B376A">
        <w:t>Textvorlage: „</w:t>
      </w:r>
      <w:r w:rsidR="00A76331">
        <w:t>Versicherung wird übernommen</w:t>
      </w:r>
      <w:r w:rsidRPr="004B376A">
        <w:t>“</w:t>
      </w:r>
    </w:p>
    <w:p w14:paraId="3C8FF746" w14:textId="72D2AE6F" w:rsidR="004B376A" w:rsidRPr="004B376A" w:rsidRDefault="004B376A" w:rsidP="004B376A">
      <w:pPr>
        <w:pStyle w:val="berschrift1"/>
        <w:numPr>
          <w:ilvl w:val="0"/>
          <w:numId w:val="0"/>
        </w:numPr>
      </w:pPr>
      <w:r w:rsidRPr="004B376A">
        <w:t>(</w:t>
      </w:r>
      <w:r w:rsidRPr="004B376A">
        <w:rPr>
          <w:highlight w:val="lightGray"/>
        </w:rPr>
        <w:t>Du-Version</w:t>
      </w:r>
      <w:r w:rsidRPr="004B376A">
        <w:t xml:space="preserve">) </w:t>
      </w:r>
      <w:r w:rsidR="00A76331">
        <w:t xml:space="preserve">Neu: Wir zahlen </w:t>
      </w:r>
      <w:r w:rsidR="008545DA">
        <w:t>d</w:t>
      </w:r>
      <w:r w:rsidR="00A76331">
        <w:t>eine JobRad</w:t>
      </w:r>
      <w:r w:rsidR="00A76331" w:rsidRPr="000F6DDF">
        <w:rPr>
          <w:vertAlign w:val="superscript"/>
        </w:rPr>
        <w:t>®</w:t>
      </w:r>
      <w:r w:rsidR="00A76331">
        <w:t>-Versicherung!</w:t>
      </w:r>
    </w:p>
    <w:p w14:paraId="6CFCA2AA" w14:textId="77777777" w:rsidR="004B376A" w:rsidRPr="004B376A" w:rsidRDefault="004B376A" w:rsidP="004B376A">
      <w:pPr>
        <w:rPr>
          <w:rFonts w:cstheme="minorHAnsi"/>
        </w:rPr>
      </w:pPr>
    </w:p>
    <w:p w14:paraId="71A8CE09" w14:textId="678ED733" w:rsidR="004B376A" w:rsidRDefault="000446B6" w:rsidP="004B376A">
      <w:pPr>
        <w:rPr>
          <w:rFonts w:cstheme="minorHAnsi"/>
        </w:rPr>
      </w:pPr>
      <w:r>
        <w:rPr>
          <w:rFonts w:cstheme="minorHAnsi"/>
        </w:rPr>
        <w:t>S</w:t>
      </w:r>
      <w:r w:rsidR="004E2E24">
        <w:rPr>
          <w:rFonts w:cstheme="minorHAnsi"/>
        </w:rPr>
        <w:t>uper Upgrade für unser JobRad</w:t>
      </w:r>
      <w:r w:rsidR="004E2E24" w:rsidRPr="001C4C05">
        <w:rPr>
          <w:rFonts w:cstheme="minorHAnsi"/>
          <w:vertAlign w:val="superscript"/>
        </w:rPr>
        <w:t>®</w:t>
      </w:r>
      <w:r w:rsidR="004E2E24">
        <w:rPr>
          <w:rFonts w:cstheme="minorHAnsi"/>
        </w:rPr>
        <w:t xml:space="preserve">-Angebot: </w:t>
      </w:r>
      <w:r w:rsidR="009B6E69">
        <w:rPr>
          <w:rFonts w:cstheme="minorHAnsi"/>
        </w:rPr>
        <w:t xml:space="preserve">Wir übernehmen die Versicherung des Dienstrads für </w:t>
      </w:r>
      <w:r w:rsidR="008545DA">
        <w:rPr>
          <w:rFonts w:cstheme="minorHAnsi"/>
        </w:rPr>
        <w:t>d</w:t>
      </w:r>
      <w:r w:rsidR="00697E8F">
        <w:rPr>
          <w:rFonts w:cstheme="minorHAnsi"/>
        </w:rPr>
        <w:t>ich</w:t>
      </w:r>
      <w:r w:rsidR="009B6E69">
        <w:rPr>
          <w:rFonts w:cstheme="minorHAnsi"/>
        </w:rPr>
        <w:t xml:space="preserve">! Damit wird </w:t>
      </w:r>
      <w:r w:rsidR="00E22DFD">
        <w:rPr>
          <w:rFonts w:cstheme="minorHAnsi"/>
        </w:rPr>
        <w:t xml:space="preserve">unser Dienstrad-Benefit noch attraktiver und </w:t>
      </w:r>
      <w:r w:rsidR="00697E8F">
        <w:rPr>
          <w:rFonts w:cstheme="minorHAnsi"/>
        </w:rPr>
        <w:t>dein</w:t>
      </w:r>
      <w:r w:rsidR="007A25D2">
        <w:rPr>
          <w:rFonts w:cstheme="minorHAnsi"/>
        </w:rPr>
        <w:t xml:space="preserve"> Traumrad ist ohne Mehrkosten bestens geschützt!</w:t>
      </w:r>
    </w:p>
    <w:p w14:paraId="50A1D8AF" w14:textId="77777777" w:rsidR="007A25D2" w:rsidRDefault="007A25D2" w:rsidP="004B376A">
      <w:pPr>
        <w:rPr>
          <w:rFonts w:cstheme="minorHAnsi"/>
        </w:rPr>
      </w:pPr>
    </w:p>
    <w:p w14:paraId="6C58B9F5" w14:textId="3B375BE4" w:rsidR="00E76268" w:rsidRDefault="00E76268" w:rsidP="00E76268">
      <w:pPr>
        <w:rPr>
          <w:rFonts w:cstheme="minorHAnsi"/>
        </w:rPr>
      </w:pPr>
      <w:r>
        <w:rPr>
          <w:rFonts w:cstheme="minorHAnsi"/>
        </w:rPr>
        <w:t>Du hast noch kein Dienstrad von JobRad</w:t>
      </w:r>
      <w:r w:rsidRPr="00763918">
        <w:rPr>
          <w:rFonts w:cstheme="minorHAnsi"/>
          <w:vertAlign w:val="superscript"/>
        </w:rPr>
        <w:t>®</w:t>
      </w:r>
      <w:r>
        <w:rPr>
          <w:rFonts w:cstheme="minorHAnsi"/>
        </w:rPr>
        <w:t>?</w:t>
      </w:r>
    </w:p>
    <w:p w14:paraId="22E2D342" w14:textId="28365C77" w:rsidR="00E76268" w:rsidRPr="007C1361" w:rsidRDefault="00E76268" w:rsidP="00E76268">
      <w:pPr>
        <w:rPr>
          <w:rFonts w:cstheme="minorHAnsi"/>
          <w:b/>
          <w:bCs/>
        </w:rPr>
      </w:pPr>
      <w:r w:rsidRPr="007C1361">
        <w:rPr>
          <w:rFonts w:cstheme="minorHAnsi"/>
          <w:b/>
          <w:bCs/>
        </w:rPr>
        <w:t xml:space="preserve">Jetzt im Portal registrieren und </w:t>
      </w:r>
      <w:r w:rsidR="000F6DDF">
        <w:rPr>
          <w:rFonts w:cstheme="minorHAnsi"/>
          <w:b/>
          <w:bCs/>
        </w:rPr>
        <w:t>alle</w:t>
      </w:r>
      <w:r w:rsidRPr="007C1361">
        <w:rPr>
          <w:rFonts w:cstheme="minorHAnsi"/>
          <w:b/>
          <w:bCs/>
        </w:rPr>
        <w:t xml:space="preserve"> attraktiven Vorteile entdecken!</w:t>
      </w:r>
    </w:p>
    <w:p w14:paraId="01364ACD" w14:textId="77777777" w:rsidR="00763918" w:rsidRPr="00C81BE0" w:rsidRDefault="00763918" w:rsidP="00763918">
      <w:pPr>
        <w:rPr>
          <w:rFonts w:cstheme="minorHAnsi"/>
        </w:rPr>
      </w:pPr>
      <w:r w:rsidRPr="00C81BE0">
        <w:t>[Den Link zum JobRad</w:t>
      </w:r>
      <w:r w:rsidRPr="00C81BE0">
        <w:rPr>
          <w:vertAlign w:val="superscript"/>
        </w:rPr>
        <w:t>®</w:t>
      </w:r>
      <w:r w:rsidRPr="00C81BE0">
        <w:t>-Portal Ihres Unternehmens finden Sie im Manager-Dashboard</w:t>
      </w:r>
      <w:r w:rsidRPr="00C81BE0">
        <w:rPr>
          <w:rFonts w:cstheme="minorHAnsi"/>
        </w:rPr>
        <w:t>]</w:t>
      </w:r>
    </w:p>
    <w:p w14:paraId="1AE03B12" w14:textId="77777777" w:rsidR="00763918" w:rsidRDefault="00763918" w:rsidP="00763918">
      <w:r>
        <w:rPr>
          <w:rFonts w:cstheme="minorHAnsi"/>
        </w:rPr>
        <w:t>Echte</w:t>
      </w:r>
      <w:r w:rsidRPr="008225E6">
        <w:rPr>
          <w:rFonts w:cstheme="minorHAnsi"/>
        </w:rPr>
        <w:t xml:space="preserve"> Ersparnis, easy Antragstellung und </w:t>
      </w:r>
      <w:r>
        <w:rPr>
          <w:rFonts w:cstheme="minorHAnsi"/>
        </w:rPr>
        <w:t>exklusive</w:t>
      </w:r>
      <w:r w:rsidRPr="008225E6">
        <w:rPr>
          <w:rFonts w:cstheme="minorHAnsi"/>
        </w:rPr>
        <w:t xml:space="preserve"> Angebote </w:t>
      </w:r>
      <w:r>
        <w:t>mit JobRad</w:t>
      </w:r>
      <w:r w:rsidRPr="00C81BE0">
        <w:rPr>
          <w:vertAlign w:val="superscript"/>
        </w:rPr>
        <w:t>®</w:t>
      </w:r>
      <w:r>
        <w:t>-Deals…</w:t>
      </w:r>
    </w:p>
    <w:p w14:paraId="09F6B667" w14:textId="77777777" w:rsidR="00697E8F" w:rsidRDefault="00697E8F" w:rsidP="00697E8F">
      <w:pPr>
        <w:rPr>
          <w:rFonts w:cstheme="minorHAnsi"/>
        </w:rPr>
      </w:pPr>
    </w:p>
    <w:p w14:paraId="58C04503" w14:textId="0A87AADA" w:rsidR="00697E8F" w:rsidRDefault="00697E8F" w:rsidP="00697E8F">
      <w:pPr>
        <w:rPr>
          <w:rFonts w:cstheme="minorHAnsi"/>
        </w:rPr>
      </w:pPr>
      <w:r>
        <w:rPr>
          <w:rFonts w:cstheme="minorHAnsi"/>
        </w:rPr>
        <w:t xml:space="preserve">Viel Freude </w:t>
      </w:r>
      <w:r w:rsidR="00763918">
        <w:rPr>
          <w:rFonts w:cstheme="minorHAnsi"/>
        </w:rPr>
        <w:t>damit!</w:t>
      </w:r>
    </w:p>
    <w:p w14:paraId="63247BC0" w14:textId="77777777" w:rsidR="00697E8F" w:rsidRDefault="00697E8F" w:rsidP="00697E8F">
      <w:pPr>
        <w:rPr>
          <w:rFonts w:cstheme="minorHAnsi"/>
        </w:rPr>
      </w:pPr>
    </w:p>
    <w:p w14:paraId="5EC9992B" w14:textId="77777777" w:rsidR="004B376A" w:rsidRDefault="004B376A" w:rsidP="00745423">
      <w:pPr>
        <w:rPr>
          <w:rFonts w:cstheme="minorHAnsi"/>
        </w:rPr>
      </w:pPr>
    </w:p>
    <w:p w14:paraId="4A6EC336" w14:textId="607BD14C" w:rsidR="00C6602C" w:rsidRPr="004B376A" w:rsidRDefault="00C6602C" w:rsidP="00C6602C">
      <w:pPr>
        <w:pStyle w:val="berschrift1"/>
        <w:numPr>
          <w:ilvl w:val="0"/>
          <w:numId w:val="0"/>
        </w:numPr>
      </w:pPr>
      <w:r w:rsidRPr="004B376A">
        <w:t>(</w:t>
      </w:r>
      <w:r>
        <w:rPr>
          <w:highlight w:val="lightGray"/>
        </w:rPr>
        <w:t>Sie</w:t>
      </w:r>
      <w:r w:rsidRPr="004B376A">
        <w:rPr>
          <w:highlight w:val="lightGray"/>
        </w:rPr>
        <w:t>-Version</w:t>
      </w:r>
      <w:r w:rsidRPr="004B376A">
        <w:t xml:space="preserve">) </w:t>
      </w:r>
      <w:r>
        <w:t xml:space="preserve">Neu: Wir zahlen </w:t>
      </w:r>
      <w:r>
        <w:t>Ihre</w:t>
      </w:r>
      <w:r>
        <w:t xml:space="preserve"> JobRad</w:t>
      </w:r>
      <w:r w:rsidRPr="000F6DDF">
        <w:rPr>
          <w:vertAlign w:val="superscript"/>
        </w:rPr>
        <w:t>®</w:t>
      </w:r>
      <w:r>
        <w:t>-Versicherung!</w:t>
      </w:r>
    </w:p>
    <w:p w14:paraId="1643C3F7" w14:textId="77777777" w:rsidR="00C6602C" w:rsidRPr="004B376A" w:rsidRDefault="00C6602C" w:rsidP="00C6602C">
      <w:pPr>
        <w:rPr>
          <w:rFonts w:cstheme="minorHAnsi"/>
        </w:rPr>
      </w:pPr>
    </w:p>
    <w:p w14:paraId="40C189F0" w14:textId="7C69F8B1" w:rsidR="00C6602C" w:rsidRDefault="00C6602C" w:rsidP="00C6602C">
      <w:pPr>
        <w:rPr>
          <w:rFonts w:cstheme="minorHAnsi"/>
        </w:rPr>
      </w:pPr>
      <w:r>
        <w:rPr>
          <w:rFonts w:cstheme="minorHAnsi"/>
        </w:rPr>
        <w:t>Super Upgrade für unser JobRad</w:t>
      </w:r>
      <w:r w:rsidRPr="001C4C05">
        <w:rPr>
          <w:rFonts w:cstheme="minorHAnsi"/>
          <w:vertAlign w:val="superscript"/>
        </w:rPr>
        <w:t>®</w:t>
      </w:r>
      <w:r>
        <w:rPr>
          <w:rFonts w:cstheme="minorHAnsi"/>
        </w:rPr>
        <w:t xml:space="preserve">-Angebot: Wir übernehmen die Versicherung des Dienstrads für </w:t>
      </w:r>
      <w:r>
        <w:rPr>
          <w:rFonts w:cstheme="minorHAnsi"/>
        </w:rPr>
        <w:t>Sie</w:t>
      </w:r>
      <w:r>
        <w:rPr>
          <w:rFonts w:cstheme="minorHAnsi"/>
        </w:rPr>
        <w:t xml:space="preserve">! Damit wird unser Dienstrad-Benefit noch attraktiver und </w:t>
      </w:r>
      <w:r>
        <w:rPr>
          <w:rFonts w:cstheme="minorHAnsi"/>
        </w:rPr>
        <w:t>Ihr</w:t>
      </w:r>
      <w:r>
        <w:rPr>
          <w:rFonts w:cstheme="minorHAnsi"/>
        </w:rPr>
        <w:t xml:space="preserve"> Traumrad ist ohne Mehrkosten bestens geschützt!</w:t>
      </w:r>
    </w:p>
    <w:p w14:paraId="5BD5804C" w14:textId="77777777" w:rsidR="00C6602C" w:rsidRDefault="00C6602C" w:rsidP="00C6602C">
      <w:pPr>
        <w:rPr>
          <w:rFonts w:cstheme="minorHAnsi"/>
        </w:rPr>
      </w:pPr>
    </w:p>
    <w:p w14:paraId="28A7C1B9" w14:textId="4913A52D" w:rsidR="00C6602C" w:rsidRDefault="00C6602C" w:rsidP="00C6602C">
      <w:pPr>
        <w:rPr>
          <w:rFonts w:cstheme="minorHAnsi"/>
        </w:rPr>
      </w:pPr>
      <w:r>
        <w:rPr>
          <w:rFonts w:cstheme="minorHAnsi"/>
        </w:rPr>
        <w:t>Sie haben</w:t>
      </w:r>
      <w:r>
        <w:rPr>
          <w:rFonts w:cstheme="minorHAnsi"/>
        </w:rPr>
        <w:t xml:space="preserve"> noch kein Dienstrad von JobRad</w:t>
      </w:r>
      <w:r w:rsidRPr="00763918">
        <w:rPr>
          <w:rFonts w:cstheme="minorHAnsi"/>
          <w:vertAlign w:val="superscript"/>
        </w:rPr>
        <w:t>®</w:t>
      </w:r>
      <w:r>
        <w:rPr>
          <w:rFonts w:cstheme="minorHAnsi"/>
        </w:rPr>
        <w:t>?</w:t>
      </w:r>
    </w:p>
    <w:p w14:paraId="46BF8F14" w14:textId="77777777" w:rsidR="00C6602C" w:rsidRPr="007C1361" w:rsidRDefault="00C6602C" w:rsidP="00C6602C">
      <w:pPr>
        <w:rPr>
          <w:rFonts w:cstheme="minorHAnsi"/>
          <w:b/>
          <w:bCs/>
        </w:rPr>
      </w:pPr>
      <w:r w:rsidRPr="007C1361">
        <w:rPr>
          <w:rFonts w:cstheme="minorHAnsi"/>
          <w:b/>
          <w:bCs/>
        </w:rPr>
        <w:t xml:space="preserve">Jetzt im Portal registrieren und </w:t>
      </w:r>
      <w:r>
        <w:rPr>
          <w:rFonts w:cstheme="minorHAnsi"/>
          <w:b/>
          <w:bCs/>
        </w:rPr>
        <w:t>alle</w:t>
      </w:r>
      <w:r w:rsidRPr="007C1361">
        <w:rPr>
          <w:rFonts w:cstheme="minorHAnsi"/>
          <w:b/>
          <w:bCs/>
        </w:rPr>
        <w:t xml:space="preserve"> attraktiven Vorteile entdecken!</w:t>
      </w:r>
    </w:p>
    <w:p w14:paraId="3DE0C6EF" w14:textId="77777777" w:rsidR="00C6602C" w:rsidRPr="00C81BE0" w:rsidRDefault="00C6602C" w:rsidP="00C6602C">
      <w:pPr>
        <w:rPr>
          <w:rFonts w:cstheme="minorHAnsi"/>
        </w:rPr>
      </w:pPr>
      <w:r w:rsidRPr="00C81BE0">
        <w:t>[Den Link zum JobRad</w:t>
      </w:r>
      <w:r w:rsidRPr="00C81BE0">
        <w:rPr>
          <w:vertAlign w:val="superscript"/>
        </w:rPr>
        <w:t>®</w:t>
      </w:r>
      <w:r w:rsidRPr="00C81BE0">
        <w:t>-Portal Ihres Unternehmens finden Sie im Manager-Dashboard</w:t>
      </w:r>
      <w:r w:rsidRPr="00C81BE0">
        <w:rPr>
          <w:rFonts w:cstheme="minorHAnsi"/>
        </w:rPr>
        <w:t>]</w:t>
      </w:r>
    </w:p>
    <w:p w14:paraId="733CA267" w14:textId="77777777" w:rsidR="00C6602C" w:rsidRDefault="00C6602C" w:rsidP="00C6602C">
      <w:r>
        <w:rPr>
          <w:rFonts w:cstheme="minorHAnsi"/>
        </w:rPr>
        <w:t>Echte</w:t>
      </w:r>
      <w:r w:rsidRPr="008225E6">
        <w:rPr>
          <w:rFonts w:cstheme="minorHAnsi"/>
        </w:rPr>
        <w:t xml:space="preserve"> Ersparnis, easy Antragstellung und </w:t>
      </w:r>
      <w:r>
        <w:rPr>
          <w:rFonts w:cstheme="minorHAnsi"/>
        </w:rPr>
        <w:t>exklusive</w:t>
      </w:r>
      <w:r w:rsidRPr="008225E6">
        <w:rPr>
          <w:rFonts w:cstheme="minorHAnsi"/>
        </w:rPr>
        <w:t xml:space="preserve"> Angebote </w:t>
      </w:r>
      <w:r>
        <w:t>mit JobRad</w:t>
      </w:r>
      <w:r w:rsidRPr="00C81BE0">
        <w:rPr>
          <w:vertAlign w:val="superscript"/>
        </w:rPr>
        <w:t>®</w:t>
      </w:r>
      <w:r>
        <w:t>-Deals…</w:t>
      </w:r>
    </w:p>
    <w:p w14:paraId="782F329D" w14:textId="77777777" w:rsidR="00C6602C" w:rsidRDefault="00C6602C" w:rsidP="00C6602C">
      <w:pPr>
        <w:rPr>
          <w:rFonts w:cstheme="minorHAnsi"/>
        </w:rPr>
      </w:pPr>
    </w:p>
    <w:p w14:paraId="45B5B223" w14:textId="77777777" w:rsidR="00C6602C" w:rsidRDefault="00C6602C" w:rsidP="00C6602C">
      <w:pPr>
        <w:rPr>
          <w:rFonts w:cstheme="minorHAnsi"/>
        </w:rPr>
      </w:pPr>
      <w:r>
        <w:rPr>
          <w:rFonts w:cstheme="minorHAnsi"/>
        </w:rPr>
        <w:t>Viel Freude damit!</w:t>
      </w:r>
    </w:p>
    <w:p w14:paraId="00B9E602" w14:textId="77777777" w:rsidR="004B376A" w:rsidRPr="004B376A" w:rsidRDefault="004B376A" w:rsidP="004B376A">
      <w:pPr>
        <w:rPr>
          <w:rFonts w:cstheme="minorHAnsi"/>
        </w:rPr>
      </w:pPr>
    </w:p>
    <w:p w14:paraId="1451B39F" w14:textId="0ADC221B" w:rsidR="00745423" w:rsidRPr="002E166B" w:rsidRDefault="00745423" w:rsidP="00745423">
      <w:pPr>
        <w:pStyle w:val="berschrift1"/>
        <w:numPr>
          <w:ilvl w:val="0"/>
          <w:numId w:val="0"/>
        </w:numPr>
        <w:rPr>
          <w:rFonts w:cstheme="minorHAnsi"/>
        </w:rPr>
      </w:pPr>
    </w:p>
    <w:p w14:paraId="17C33E53" w14:textId="73E01CB9" w:rsidR="002E166B" w:rsidRPr="002E166B" w:rsidRDefault="002E166B" w:rsidP="002E166B">
      <w:pPr>
        <w:tabs>
          <w:tab w:val="left" w:pos="7572"/>
        </w:tabs>
        <w:rPr>
          <w:rFonts w:cstheme="minorHAnsi"/>
        </w:rPr>
      </w:pPr>
    </w:p>
    <w:sectPr w:rsidR="002E166B" w:rsidRPr="002E166B" w:rsidSect="00426C29">
      <w:headerReference w:type="default" r:id="rId11"/>
      <w:footerReference w:type="default" r:id="rId12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293D7A" w14:textId="77777777" w:rsidR="00BA6E57" w:rsidRDefault="00BA6E57" w:rsidP="00677591"/>
  </w:endnote>
  <w:endnote w:type="continuationSeparator" w:id="0">
    <w:p w14:paraId="1DA4CEEB" w14:textId="77777777" w:rsidR="00BA6E57" w:rsidRDefault="00BA6E57" w:rsidP="00677591"/>
  </w:endnote>
  <w:endnote w:type="continuationNotice" w:id="1">
    <w:p w14:paraId="3D0C53A9" w14:textId="77777777" w:rsidR="00BA6E57" w:rsidRDefault="00BA6E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1</w:t>
            </w:r>
          </w:fldSimple>
        </w:p>
      </w:tc>
      <w:tc>
        <w:tcPr>
          <w:tcW w:w="4672" w:type="dxa"/>
        </w:tcPr>
        <w:p w14:paraId="5D6A468C" w14:textId="2E978E02" w:rsidR="00BC7901" w:rsidRPr="00EC0D6A" w:rsidRDefault="00015748" w:rsidP="00BC7901">
          <w:pPr>
            <w:pStyle w:val="Fuzeile"/>
            <w:jc w:val="right"/>
            <w:rPr>
              <w:highlight w:val="yellow"/>
            </w:rPr>
          </w:pPr>
          <w:r>
            <w:rPr>
              <w:highlight w:val="yellow"/>
            </w:rPr>
            <w:t>XXX</w:t>
          </w:r>
          <w:r w:rsidR="00BC7901" w:rsidRPr="00EC0D6A">
            <w:rPr>
              <w:highlight w:val="yellow"/>
            </w:rPr>
            <w:t>-</w:t>
          </w:r>
          <w:r>
            <w:rPr>
              <w:highlight w:val="yellow"/>
            </w:rPr>
            <w:t>MM</w:t>
          </w:r>
          <w:r w:rsidR="00BC7901" w:rsidRPr="00EC0D6A">
            <w:rPr>
              <w:highlight w:val="yellow"/>
            </w:rPr>
            <w:t>.2026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CBE3B" w14:textId="77777777" w:rsidR="00BA6E57" w:rsidRDefault="00BA6E57" w:rsidP="00677591"/>
  </w:footnote>
  <w:footnote w:type="continuationSeparator" w:id="0">
    <w:p w14:paraId="071E18D9" w14:textId="77777777" w:rsidR="00BA6E57" w:rsidRDefault="00BA6E57" w:rsidP="00677591"/>
  </w:footnote>
  <w:footnote w:type="continuationNotice" w:id="1">
    <w:p w14:paraId="6887C8DA" w14:textId="77777777" w:rsidR="00BA6E57" w:rsidRDefault="00BA6E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6A21117"/>
    <w:multiLevelType w:val="hybridMultilevel"/>
    <w:tmpl w:val="30F0CABA"/>
    <w:lvl w:ilvl="0" w:tplc="2D5A5144">
      <w:numFmt w:val="bullet"/>
      <w:lvlText w:val="-"/>
      <w:lvlJc w:val="left"/>
      <w:pPr>
        <w:ind w:left="720" w:hanging="360"/>
      </w:pPr>
      <w:rPr>
        <w:rFonts w:ascii="Calmetta Light" w:eastAsiaTheme="minorHAnsi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5731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41EB1"/>
    <w:rsid w:val="000446B6"/>
    <w:rsid w:val="00074CAB"/>
    <w:rsid w:val="000F6DDF"/>
    <w:rsid w:val="00135DE4"/>
    <w:rsid w:val="00144E35"/>
    <w:rsid w:val="00156617"/>
    <w:rsid w:val="001570BE"/>
    <w:rsid w:val="001615D0"/>
    <w:rsid w:val="00193ACA"/>
    <w:rsid w:val="001C4C05"/>
    <w:rsid w:val="001D4AD8"/>
    <w:rsid w:val="001E4CA9"/>
    <w:rsid w:val="002344FA"/>
    <w:rsid w:val="00276968"/>
    <w:rsid w:val="002E166B"/>
    <w:rsid w:val="002E6B39"/>
    <w:rsid w:val="00352F7F"/>
    <w:rsid w:val="00394862"/>
    <w:rsid w:val="003A34A9"/>
    <w:rsid w:val="00426C29"/>
    <w:rsid w:val="004B376A"/>
    <w:rsid w:val="004C30F8"/>
    <w:rsid w:val="004E2E24"/>
    <w:rsid w:val="00587582"/>
    <w:rsid w:val="005B31BB"/>
    <w:rsid w:val="00642109"/>
    <w:rsid w:val="00670460"/>
    <w:rsid w:val="00677591"/>
    <w:rsid w:val="00697E8F"/>
    <w:rsid w:val="00745423"/>
    <w:rsid w:val="00763918"/>
    <w:rsid w:val="00763FEF"/>
    <w:rsid w:val="007958CF"/>
    <w:rsid w:val="007A25D2"/>
    <w:rsid w:val="008022DF"/>
    <w:rsid w:val="00806B41"/>
    <w:rsid w:val="008545DA"/>
    <w:rsid w:val="008578D9"/>
    <w:rsid w:val="00866CF4"/>
    <w:rsid w:val="008F21B3"/>
    <w:rsid w:val="00974B5E"/>
    <w:rsid w:val="009B6E69"/>
    <w:rsid w:val="009C28CF"/>
    <w:rsid w:val="009E0A60"/>
    <w:rsid w:val="009E4133"/>
    <w:rsid w:val="00A438CD"/>
    <w:rsid w:val="00A62D99"/>
    <w:rsid w:val="00A637F0"/>
    <w:rsid w:val="00A7403B"/>
    <w:rsid w:val="00A76331"/>
    <w:rsid w:val="00AE72EE"/>
    <w:rsid w:val="00B930BD"/>
    <w:rsid w:val="00BA6E57"/>
    <w:rsid w:val="00BC7612"/>
    <w:rsid w:val="00BC7901"/>
    <w:rsid w:val="00C36C75"/>
    <w:rsid w:val="00C6602C"/>
    <w:rsid w:val="00C66798"/>
    <w:rsid w:val="00CB220C"/>
    <w:rsid w:val="00CB56C4"/>
    <w:rsid w:val="00D03BF7"/>
    <w:rsid w:val="00D7245A"/>
    <w:rsid w:val="00D83ADE"/>
    <w:rsid w:val="00DC5AC8"/>
    <w:rsid w:val="00E06D50"/>
    <w:rsid w:val="00E22DFD"/>
    <w:rsid w:val="00E30021"/>
    <w:rsid w:val="00E34CCD"/>
    <w:rsid w:val="00E54CD3"/>
    <w:rsid w:val="00E76268"/>
    <w:rsid w:val="00E94D43"/>
    <w:rsid w:val="00EA1F24"/>
    <w:rsid w:val="00F45D78"/>
    <w:rsid w:val="00FD0157"/>
    <w:rsid w:val="00FE5BDA"/>
    <w:rsid w:val="00FF4E0F"/>
    <w:rsid w:val="01C5E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C6602C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6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AE72E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E72EE"/>
    <w:rPr>
      <w:b/>
      <w:bCs/>
      <w:sz w:val="20"/>
      <w:szCs w:val="20"/>
    </w:rPr>
  </w:style>
  <w:style w:type="paragraph" w:styleId="Listenabsatz">
    <w:name w:val="List Paragraph"/>
    <w:basedOn w:val="Standard"/>
    <w:uiPriority w:val="99"/>
    <w:qFormat/>
    <w:rsid w:val="00697E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1</Pages>
  <Words>159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Word-Titel eintragen</dc:title>
  <dc:subject>Textvorlage für JobRad-Bevollmächtigte zur Information ihrer Mitarbeitenden</dc:subject>
  <dc:creator>JobRad GmbH</dc:creator>
  <cp:keywords/>
  <dc:description/>
  <cp:lastModifiedBy>JobRad GmbH</cp:lastModifiedBy>
  <cp:revision>5</cp:revision>
  <dcterms:created xsi:type="dcterms:W3CDTF">2026-06-15T06:42:00Z</dcterms:created>
  <dcterms:modified xsi:type="dcterms:W3CDTF">2026-06-29T08:08:00Z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