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7E2A3F" w14:textId="3887C508" w:rsidR="00132A3D" w:rsidRDefault="00132A3D" w:rsidP="00132A3D">
      <w:pPr>
        <w:pStyle w:val="Titel"/>
      </w:pPr>
      <w:r>
        <w:t>Textvorlage „Neue Services von JobRad</w:t>
      </w:r>
      <w:r w:rsidRPr="007479A8">
        <w:rPr>
          <w:vertAlign w:val="superscript"/>
        </w:rPr>
        <w:t>®</w:t>
      </w:r>
      <w:r>
        <w:t>: Einführung Pakete Basis und Komfort“</w:t>
      </w:r>
    </w:p>
    <w:p w14:paraId="160E768A" w14:textId="03FA1EA3" w:rsidR="00132A3D" w:rsidRPr="00C40FB4" w:rsidRDefault="00132A3D" w:rsidP="00132A3D">
      <w:pPr>
        <w:pStyle w:val="H2berschrift1"/>
        <w:ind w:left="0" w:firstLine="0"/>
      </w:pPr>
      <w:r w:rsidRPr="009953DD">
        <w:rPr>
          <w:highlight w:val="lightGray"/>
        </w:rPr>
        <w:t>(Du-Version)</w:t>
      </w:r>
      <w:r w:rsidRPr="009953DD">
        <w:t xml:space="preserve"> Neue JobRad</w:t>
      </w:r>
      <w:r w:rsidRPr="009953DD">
        <w:rPr>
          <w:vertAlign w:val="superscript"/>
        </w:rPr>
        <w:t>®</w:t>
      </w:r>
      <w:r w:rsidRPr="009953DD">
        <w:t>-Servicepakete: Basis oder Komfort? Du entscheidest!</w:t>
      </w:r>
    </w:p>
    <w:p w14:paraId="2F40E5A3" w14:textId="77777777" w:rsidR="00132A3D" w:rsidRDefault="00132A3D" w:rsidP="00132A3D">
      <w:pPr>
        <w:pStyle w:val="Flietext"/>
      </w:pPr>
    </w:p>
    <w:p w14:paraId="67B662C6" w14:textId="35EB5088" w:rsidR="00132A3D" w:rsidRPr="00AF4EF6" w:rsidRDefault="00132A3D" w:rsidP="00132A3D">
      <w:pPr>
        <w:pStyle w:val="Flietext"/>
      </w:pPr>
      <w:r>
        <w:t xml:space="preserve">unser Benefit erhält ein Upgrade: Ab sofort stehen dir bei Bestellung eines </w:t>
      </w:r>
      <w:r w:rsidR="0023741E">
        <w:t>Dienstrads</w:t>
      </w:r>
      <w:r>
        <w:t xml:space="preserve"> </w:t>
      </w:r>
      <w:r w:rsidRPr="009B33DD">
        <w:rPr>
          <w:b/>
          <w:bCs/>
        </w:rPr>
        <w:t>die neuen Servicepakete Basis</w:t>
      </w:r>
      <w:r>
        <w:rPr>
          <w:b/>
          <w:bCs/>
        </w:rPr>
        <w:t xml:space="preserve"> und</w:t>
      </w:r>
      <w:r w:rsidRPr="009B33DD">
        <w:rPr>
          <w:b/>
          <w:bCs/>
        </w:rPr>
        <w:t xml:space="preserve"> Komfort </w:t>
      </w:r>
      <w:r>
        <w:t>zur Verfügung. Damit bekommst du noch bessere Leistungen, mehr Flexibilität und einen Rundum-Sorglos-Service – perfekt angepasst an dein Rad und deinen Alltag.</w:t>
      </w:r>
    </w:p>
    <w:p w14:paraId="5AF8277C" w14:textId="77777777" w:rsidR="00132A3D" w:rsidRDefault="00132A3D" w:rsidP="00132A3D">
      <w:pPr>
        <w:pStyle w:val="Flietext"/>
      </w:pPr>
    </w:p>
    <w:p w14:paraId="7D0FACEA" w14:textId="77777777" w:rsidR="00132A3D" w:rsidRDefault="00132A3D" w:rsidP="00132A3D">
      <w:pPr>
        <w:pStyle w:val="H3berschrift2"/>
        <w:ind w:left="680" w:hanging="680"/>
      </w:pPr>
      <w:r>
        <w:t>Die neuen JobRad</w:t>
      </w:r>
      <w:r w:rsidRPr="001A7AB4">
        <w:rPr>
          <w:vertAlign w:val="superscript"/>
        </w:rPr>
        <w:t>®</w:t>
      </w:r>
      <w:r>
        <w:t>-Servicepakete im Überblick:</w:t>
      </w:r>
    </w:p>
    <w:p w14:paraId="5D698A49" w14:textId="77777777" w:rsidR="00132A3D" w:rsidRDefault="00132A3D" w:rsidP="00132A3D">
      <w:pPr>
        <w:pStyle w:val="H4Zwischenberschrift"/>
      </w:pPr>
      <w:r>
        <w:t>Basis: Flexibel und budgetfreundlich</w:t>
      </w:r>
    </w:p>
    <w:p w14:paraId="34EB0755" w14:textId="77777777" w:rsidR="00132A3D" w:rsidRDefault="00132A3D" w:rsidP="00132A3D">
      <w:pPr>
        <w:pStyle w:val="Flietext"/>
        <w:numPr>
          <w:ilvl w:val="0"/>
          <w:numId w:val="5"/>
        </w:numPr>
      </w:pPr>
      <w:r>
        <w:t>Der solide Einstieg für alle, die grundlegenden Service suchen: Dank jährlicher Inspektion (Sichtprüfung) bleibt dein Fahrrad, E-Bike oder E-Lastenrad fahrtauglich, zuverlässig und sicher.</w:t>
      </w:r>
    </w:p>
    <w:p w14:paraId="3785288A" w14:textId="77777777" w:rsidR="00132A3D" w:rsidRDefault="00132A3D" w:rsidP="00132A3D">
      <w:pPr>
        <w:pStyle w:val="Flietext"/>
        <w:numPr>
          <w:ilvl w:val="0"/>
          <w:numId w:val="5"/>
        </w:numPr>
      </w:pPr>
      <w:r>
        <w:t>Das Servicepaket Basis ist die perfekte Wahl für Gelegenheitsfahrer:innen, die ihren Geldbeutel schonen und trotzdem auf Nummer sicher gehen wollen.</w:t>
      </w:r>
    </w:p>
    <w:p w14:paraId="0A70F5C0" w14:textId="77777777" w:rsidR="00132A3D" w:rsidRDefault="00132A3D" w:rsidP="00132A3D">
      <w:pPr>
        <w:pStyle w:val="H4Zwischenberschrift"/>
      </w:pPr>
      <w:r>
        <w:t>Komfort: Mehr Leistung, mehr Sicherheit</w:t>
      </w:r>
    </w:p>
    <w:p w14:paraId="2A908265" w14:textId="06A9C8CE" w:rsidR="00132A3D" w:rsidRDefault="00132A3D" w:rsidP="00132A3D">
      <w:pPr>
        <w:pStyle w:val="Flietext"/>
        <w:numPr>
          <w:ilvl w:val="0"/>
          <w:numId w:val="6"/>
        </w:numPr>
      </w:pPr>
      <w:r>
        <w:t>Neben einer jährlichen Inspektion bekommst du auch großzügige Budgets für Reparaturen und Verschleißteile, ideal</w:t>
      </w:r>
      <w:r w:rsidR="00735E0B">
        <w:t>, wenn du dein Rad viel nutzt.</w:t>
      </w:r>
    </w:p>
    <w:p w14:paraId="04E726A6" w14:textId="77777777" w:rsidR="00132A3D" w:rsidRDefault="00132A3D" w:rsidP="00132A3D">
      <w:pPr>
        <w:pStyle w:val="Flietext"/>
        <w:numPr>
          <w:ilvl w:val="0"/>
          <w:numId w:val="6"/>
        </w:numPr>
      </w:pPr>
      <w:r>
        <w:t>Komfort ist das Servicepaket für Alltagsfahrer:innen, die auch bei regelmäßigen oder intensiveren Radtouren umfassend abgesichert sein möchten.</w:t>
      </w:r>
    </w:p>
    <w:p w14:paraId="32C26C7F" w14:textId="77777777" w:rsidR="00132A3D" w:rsidRDefault="00132A3D" w:rsidP="00132A3D">
      <w:pPr>
        <w:pStyle w:val="Flietext"/>
      </w:pPr>
    </w:p>
    <w:p w14:paraId="67C914D5" w14:textId="77777777" w:rsidR="00132A3D" w:rsidRDefault="00132A3D" w:rsidP="00132A3D">
      <w:pPr>
        <w:pStyle w:val="H3berschrift2"/>
        <w:ind w:left="680" w:hanging="680"/>
      </w:pPr>
      <w:r>
        <w:t>Was macht die neuen Pakete besser?</w:t>
      </w:r>
    </w:p>
    <w:p w14:paraId="28312146" w14:textId="77777777" w:rsidR="00132A3D" w:rsidRDefault="00132A3D" w:rsidP="00132A3D">
      <w:pPr>
        <w:pStyle w:val="Flietext"/>
        <w:numPr>
          <w:ilvl w:val="0"/>
          <w:numId w:val="4"/>
        </w:numPr>
      </w:pPr>
      <w:r w:rsidRPr="00640EEB">
        <w:rPr>
          <w:b/>
          <w:bCs/>
        </w:rPr>
        <w:t>Inspektionen inklusive</w:t>
      </w:r>
      <w:r>
        <w:t>: egal, welches Paket du buchst. Und: Die Höhe des Inspektionsbudgets richtet sich ab sofort nach deinem Radtyp. Aufwändigere Inspektion? Höheres Budget!</w:t>
      </w:r>
    </w:p>
    <w:p w14:paraId="7FD63180" w14:textId="77777777" w:rsidR="00132A3D" w:rsidRDefault="00132A3D" w:rsidP="00132A3D">
      <w:pPr>
        <w:pStyle w:val="Flietext"/>
        <w:numPr>
          <w:ilvl w:val="0"/>
          <w:numId w:val="4"/>
        </w:numPr>
      </w:pPr>
      <w:r w:rsidRPr="00640EEB">
        <w:rPr>
          <w:b/>
          <w:bCs/>
        </w:rPr>
        <w:t>Mehr Budget für Reparaturen und Verschleiß</w:t>
      </w:r>
      <w:r>
        <w:t xml:space="preserve">: Vom gelegentlich genutzten Gravelbike bis zum vielgefahrenen E-Lastenrad – die neuen Services richten sich nach Typ, Nutzung und Wertigkeit deines Rads. </w:t>
      </w:r>
    </w:p>
    <w:p w14:paraId="5735E8BF" w14:textId="3C8518FE" w:rsidR="00132A3D" w:rsidRDefault="00132A3D" w:rsidP="00132A3D">
      <w:pPr>
        <w:pStyle w:val="Flietext"/>
        <w:numPr>
          <w:ilvl w:val="0"/>
          <w:numId w:val="4"/>
        </w:numPr>
      </w:pPr>
      <w:r w:rsidRPr="00640EEB">
        <w:rPr>
          <w:b/>
          <w:bCs/>
        </w:rPr>
        <w:t>Kein Aufwand, keine Sorgen</w:t>
      </w:r>
      <w:r>
        <w:t xml:space="preserve">: Dein Rad ist bestens versorgt – auch im Basispaket. So </w:t>
      </w:r>
      <w:r w:rsidR="00A1582C">
        <w:t>macht dein Traumbike noch mehr Spaß!</w:t>
      </w:r>
    </w:p>
    <w:p w14:paraId="4A2EBAEE" w14:textId="77777777" w:rsidR="00132A3D" w:rsidRDefault="00132A3D" w:rsidP="00132A3D">
      <w:pPr>
        <w:pStyle w:val="Flietext"/>
      </w:pPr>
    </w:p>
    <w:p w14:paraId="7DC62A9A" w14:textId="77777777" w:rsidR="00132A3D" w:rsidRPr="006B6C69" w:rsidRDefault="00132A3D" w:rsidP="00132A3D">
      <w:pPr>
        <w:tabs>
          <w:tab w:val="left" w:pos="6147"/>
        </w:tabs>
      </w:pPr>
      <w:r>
        <w:tab/>
      </w:r>
    </w:p>
    <w:p w14:paraId="365D5699" w14:textId="77777777" w:rsidR="00132A3D" w:rsidRPr="006B6C69" w:rsidRDefault="00132A3D" w:rsidP="00132A3D"/>
    <w:p w14:paraId="35D000C7" w14:textId="77777777" w:rsidR="00132A3D" w:rsidRDefault="00132A3D" w:rsidP="00132A3D">
      <w:pPr>
        <w:pStyle w:val="H3berschrift2"/>
        <w:ind w:left="680" w:hanging="680"/>
      </w:pPr>
      <w:commentRangeStart w:id="0"/>
      <w:r>
        <w:lastRenderedPageBreak/>
        <w:t>[</w:t>
      </w:r>
      <w:r w:rsidRPr="00C0468A">
        <w:rPr>
          <w:highlight w:val="lightGray"/>
        </w:rPr>
        <w:t>Ihre Firma</w:t>
      </w:r>
      <w:r>
        <w:t>] stärkt dir den Rücken:</w:t>
      </w:r>
    </w:p>
    <w:p w14:paraId="07BA99EE" w14:textId="77777777" w:rsidR="00132A3D" w:rsidRDefault="00132A3D" w:rsidP="00132A3D">
      <w:pPr>
        <w:pStyle w:val="Flietext"/>
      </w:pPr>
      <w:r>
        <w:t>[</w:t>
      </w:r>
      <w:r w:rsidRPr="6759127D">
        <w:rPr>
          <w:highlight w:val="lightGray"/>
        </w:rPr>
        <w:t>Wir übernehmen die gesamten Kosten für das von dir gewählte Servicepaket. / Wir bezuschussen das Servicepaket Basis und/oder Komfort mit einem Betrag in Höhe von XX € / XX % der Service-Rate.</w:t>
      </w:r>
      <w:r>
        <w:t>]</w:t>
      </w:r>
      <w:commentRangeEnd w:id="0"/>
      <w:r>
        <w:rPr>
          <w:rStyle w:val="Kommentarzeichen"/>
          <w:sz w:val="22"/>
          <w:szCs w:val="22"/>
        </w:rPr>
        <w:commentReference w:id="0"/>
      </w:r>
    </w:p>
    <w:p w14:paraId="1CAFE574" w14:textId="77777777" w:rsidR="00132A3D" w:rsidRDefault="00132A3D" w:rsidP="00132A3D">
      <w:pPr>
        <w:pStyle w:val="Flietext"/>
      </w:pPr>
    </w:p>
    <w:p w14:paraId="50C4A2CA" w14:textId="77777777" w:rsidR="00A1582C" w:rsidRDefault="00A1582C" w:rsidP="00A1582C">
      <w:pPr>
        <w:pStyle w:val="H3berschrift2"/>
        <w:ind w:left="0" w:firstLine="0"/>
      </w:pPr>
      <w:r>
        <w:t>Du nutzt bereits unser JobRad</w:t>
      </w:r>
      <w:r w:rsidRPr="00786DDA">
        <w:rPr>
          <w:vertAlign w:val="superscript"/>
        </w:rPr>
        <w:t>®</w:t>
      </w:r>
      <w:r w:rsidRPr="00291E01">
        <w:t>- Angebot</w:t>
      </w:r>
      <w:r>
        <w:t xml:space="preserve">? </w:t>
      </w:r>
    </w:p>
    <w:p w14:paraId="7FD5AD74" w14:textId="77777777" w:rsidR="00A1582C" w:rsidRDefault="00A1582C" w:rsidP="00A1582C">
      <w:pPr>
        <w:pStyle w:val="Flietext"/>
      </w:pPr>
      <w:r>
        <w:t xml:space="preserve">Das neue Servicepaket Basis ist </w:t>
      </w:r>
      <w:r w:rsidRPr="58877035">
        <w:rPr>
          <w:b/>
          <w:bCs/>
        </w:rPr>
        <w:t>ab sofort für alle neuen Einzel-Leasingverträge verfügbar</w:t>
      </w:r>
      <w:r>
        <w:t>. Hast du für dein aktuelles Dienstrad einen Service hinzugebucht, bleiben dir die vereinbarten Leistungen erhalten, bis dein Leasing endet. Sobald du ein neues Dienstrad beantragst, profitierst auch du von den neuen JobRad</w:t>
      </w:r>
      <w:r w:rsidRPr="001A7AB4">
        <w:rPr>
          <w:vertAlign w:val="superscript"/>
        </w:rPr>
        <w:t>®</w:t>
      </w:r>
      <w:r>
        <w:t xml:space="preserve">-Servicepaketen. </w:t>
      </w:r>
    </w:p>
    <w:p w14:paraId="5356FCE3" w14:textId="436C325A" w:rsidR="00A1582C" w:rsidRDefault="00A1582C" w:rsidP="00A1582C">
      <w:pPr>
        <w:pStyle w:val="Flietext"/>
      </w:pPr>
    </w:p>
    <w:p w14:paraId="4B307F5C" w14:textId="77777777" w:rsidR="00A1582C" w:rsidRDefault="00A1582C" w:rsidP="00A1582C">
      <w:pPr>
        <w:pStyle w:val="Flietext"/>
      </w:pPr>
      <w:r>
        <w:t xml:space="preserve">Weitere Informationen findest du unter: </w:t>
      </w:r>
      <w:hyperlink r:id="rId15" w:history="1">
        <w:r>
          <w:rPr>
            <w:rStyle w:val="Hyperlink"/>
          </w:rPr>
          <w:t>jobrad.org/arbeitnehmer/service</w:t>
        </w:r>
      </w:hyperlink>
      <w:r>
        <w:t xml:space="preserve">.  </w:t>
      </w:r>
    </w:p>
    <w:p w14:paraId="1E92BFAB" w14:textId="77777777" w:rsidR="00A1582C" w:rsidRDefault="00A1582C" w:rsidP="00A1582C">
      <w:pPr>
        <w:pStyle w:val="Flietext"/>
      </w:pPr>
    </w:p>
    <w:p w14:paraId="7ECFD564" w14:textId="77777777" w:rsidR="00A1582C" w:rsidRDefault="00A1582C" w:rsidP="00A1582C">
      <w:pPr>
        <w:pStyle w:val="Flietext"/>
      </w:pPr>
      <w:r>
        <w:t>Also: Traumrad aussuchen, losradeln und ein neues Level an Service erleben!</w:t>
      </w:r>
    </w:p>
    <w:p w14:paraId="3736EA3B" w14:textId="77777777" w:rsidR="00A1582C" w:rsidRDefault="00A1582C" w:rsidP="00132A3D">
      <w:pPr>
        <w:pStyle w:val="Flietext"/>
      </w:pPr>
    </w:p>
    <w:p w14:paraId="060AAE4B" w14:textId="77777777" w:rsidR="00132A3D" w:rsidRDefault="00132A3D" w:rsidP="00761655">
      <w:pPr>
        <w:pStyle w:val="Flietext"/>
        <w:pBdr>
          <w:bottom w:val="single" w:sz="12" w:space="1" w:color="auto"/>
        </w:pBdr>
      </w:pPr>
    </w:p>
    <w:p w14:paraId="73D792ED" w14:textId="6BAFD85C" w:rsidR="00132A3D" w:rsidRPr="00C40FB4" w:rsidRDefault="00132A3D" w:rsidP="00D72375">
      <w:pPr>
        <w:pStyle w:val="H2berschrift1"/>
        <w:ind w:left="0" w:firstLine="0"/>
      </w:pPr>
      <w:r w:rsidRPr="009953DD">
        <w:rPr>
          <w:highlight w:val="lightGray"/>
        </w:rPr>
        <w:t>(</w:t>
      </w:r>
      <w:r>
        <w:rPr>
          <w:highlight w:val="lightGray"/>
        </w:rPr>
        <w:t>Sie</w:t>
      </w:r>
      <w:r w:rsidRPr="009953DD">
        <w:rPr>
          <w:highlight w:val="lightGray"/>
        </w:rPr>
        <w:t>-Version)</w:t>
      </w:r>
      <w:r w:rsidRPr="009953DD">
        <w:t xml:space="preserve"> Neue JobRad</w:t>
      </w:r>
      <w:r w:rsidRPr="009953DD">
        <w:rPr>
          <w:vertAlign w:val="superscript"/>
        </w:rPr>
        <w:t>®</w:t>
      </w:r>
      <w:r w:rsidRPr="009953DD">
        <w:t xml:space="preserve">-Servicepakete: Basis oder Komfort? </w:t>
      </w:r>
      <w:r>
        <w:t>Sie</w:t>
      </w:r>
      <w:r w:rsidRPr="009953DD">
        <w:t xml:space="preserve"> entscheide</w:t>
      </w:r>
      <w:r>
        <w:t>n</w:t>
      </w:r>
      <w:r w:rsidRPr="009953DD">
        <w:t>!</w:t>
      </w:r>
    </w:p>
    <w:p w14:paraId="10EEED95" w14:textId="77777777" w:rsidR="00132A3D" w:rsidRDefault="00132A3D" w:rsidP="00132A3D">
      <w:pPr>
        <w:pStyle w:val="Flietext"/>
      </w:pPr>
    </w:p>
    <w:p w14:paraId="391D19DD" w14:textId="0FA22005" w:rsidR="00132A3D" w:rsidRPr="00AF4EF6" w:rsidRDefault="00132A3D" w:rsidP="00132A3D">
      <w:pPr>
        <w:pStyle w:val="Flietext"/>
      </w:pPr>
      <w:r>
        <w:t xml:space="preserve">unser Benefit erhält ein Upgrade: Ab sofort stehen Ihnen bei Bestellung eines </w:t>
      </w:r>
      <w:r w:rsidR="00A1582C">
        <w:t xml:space="preserve">Dienstrads </w:t>
      </w:r>
      <w:r w:rsidRPr="009B33DD">
        <w:rPr>
          <w:b/>
          <w:bCs/>
        </w:rPr>
        <w:t>die neuen Servicepakete Basis</w:t>
      </w:r>
      <w:r>
        <w:rPr>
          <w:b/>
          <w:bCs/>
        </w:rPr>
        <w:t xml:space="preserve"> und</w:t>
      </w:r>
      <w:r w:rsidRPr="009B33DD">
        <w:rPr>
          <w:b/>
          <w:bCs/>
        </w:rPr>
        <w:t xml:space="preserve"> Komfort </w:t>
      </w:r>
      <w:r>
        <w:t>zur Verfügung. Damit bekommen Sie noch bessere Leistungen, mehr Flexibilität und einen Rundum-Sorglos-Service – perfekt angepasst an Ihr Rad und Ihren Alltag.</w:t>
      </w:r>
    </w:p>
    <w:p w14:paraId="2C75F79F" w14:textId="77777777" w:rsidR="00132A3D" w:rsidRDefault="00132A3D" w:rsidP="00132A3D">
      <w:pPr>
        <w:pStyle w:val="Flietext"/>
      </w:pPr>
    </w:p>
    <w:p w14:paraId="44A95B6A" w14:textId="77777777" w:rsidR="00132A3D" w:rsidRDefault="00132A3D" w:rsidP="00132A3D">
      <w:pPr>
        <w:pStyle w:val="H3berschrift2"/>
        <w:ind w:left="680" w:hanging="680"/>
      </w:pPr>
      <w:r>
        <w:t>Die neuen JobRad</w:t>
      </w:r>
      <w:r w:rsidRPr="00C543C0">
        <w:rPr>
          <w:vertAlign w:val="superscript"/>
        </w:rPr>
        <w:t>®</w:t>
      </w:r>
      <w:r>
        <w:t>-Servicepakete im Überblick:</w:t>
      </w:r>
    </w:p>
    <w:p w14:paraId="3024C461" w14:textId="77777777" w:rsidR="00132A3D" w:rsidRDefault="00132A3D" w:rsidP="00132A3D">
      <w:pPr>
        <w:pStyle w:val="H4Zwischenberschrift"/>
      </w:pPr>
      <w:r>
        <w:t>Basis: Flexibel und budgetfreundlich</w:t>
      </w:r>
    </w:p>
    <w:p w14:paraId="0D8E9309" w14:textId="77777777" w:rsidR="00132A3D" w:rsidRDefault="00132A3D" w:rsidP="00132A3D">
      <w:pPr>
        <w:pStyle w:val="Flietext"/>
        <w:numPr>
          <w:ilvl w:val="0"/>
          <w:numId w:val="5"/>
        </w:numPr>
      </w:pPr>
      <w:r>
        <w:t>Der solide Einstieg für alle, die grundlegenden Service suchen: Dank jährlicher Inspektion (Sichtprüfung) bleibt Ihr Fahrrad, E-Bike oder E-Lastenrad fahrtauglich, zuverlässig und sicher.</w:t>
      </w:r>
    </w:p>
    <w:p w14:paraId="31AB72EC" w14:textId="77777777" w:rsidR="00132A3D" w:rsidRDefault="00132A3D" w:rsidP="00132A3D">
      <w:pPr>
        <w:pStyle w:val="Flietext"/>
        <w:numPr>
          <w:ilvl w:val="0"/>
          <w:numId w:val="5"/>
        </w:numPr>
      </w:pPr>
      <w:r>
        <w:t>Das Servicepaket Basis ist die perfekte Wahl für Gelegenheitsfahrer:innen, die ihren Geldbeutel schonen und trotzdem auf Nummer sicher gehen wollen.</w:t>
      </w:r>
    </w:p>
    <w:p w14:paraId="1964997C" w14:textId="77777777" w:rsidR="00132A3D" w:rsidRDefault="00132A3D" w:rsidP="00132A3D">
      <w:pPr>
        <w:pStyle w:val="H4Zwischenberschrift"/>
      </w:pPr>
      <w:r>
        <w:t>Komfort: Mehr Leistung, mehr Sicherheit</w:t>
      </w:r>
    </w:p>
    <w:p w14:paraId="4360E40B" w14:textId="742C6460" w:rsidR="00132A3D" w:rsidRDefault="00132A3D" w:rsidP="00132A3D">
      <w:pPr>
        <w:pStyle w:val="Flietext"/>
        <w:numPr>
          <w:ilvl w:val="0"/>
          <w:numId w:val="6"/>
        </w:numPr>
      </w:pPr>
      <w:r>
        <w:t>Neben einer jährlichen Inspektion bekommen Sie auch großzügige Budgets für Reparaturen und Verschleißteile, ideal</w:t>
      </w:r>
      <w:r w:rsidR="0000337E">
        <w:t>, wenn Sie Ihr Rad viel nutzen.</w:t>
      </w:r>
    </w:p>
    <w:p w14:paraId="77194419" w14:textId="77777777" w:rsidR="00132A3D" w:rsidRDefault="00132A3D" w:rsidP="00132A3D">
      <w:pPr>
        <w:pStyle w:val="Flietext"/>
        <w:numPr>
          <w:ilvl w:val="0"/>
          <w:numId w:val="6"/>
        </w:numPr>
      </w:pPr>
      <w:r>
        <w:t>Komfort ist das Servicepaket für Alltagsfahrer:innen, die auch bei regelmäßigen oder intensiveren Radtouren umfassend abgesichert sein möchten.</w:t>
      </w:r>
    </w:p>
    <w:p w14:paraId="1F566593" w14:textId="77777777" w:rsidR="00132A3D" w:rsidRDefault="00132A3D" w:rsidP="00132A3D">
      <w:pPr>
        <w:pStyle w:val="Flietext"/>
      </w:pPr>
    </w:p>
    <w:p w14:paraId="508380DB" w14:textId="77777777" w:rsidR="00132A3D" w:rsidRDefault="00132A3D" w:rsidP="00132A3D">
      <w:pPr>
        <w:pStyle w:val="H3berschrift2"/>
        <w:ind w:left="680" w:hanging="680"/>
      </w:pPr>
      <w:r>
        <w:t>Was macht die neuen Pakete besser?</w:t>
      </w:r>
    </w:p>
    <w:p w14:paraId="5FF34432" w14:textId="77777777" w:rsidR="00132A3D" w:rsidRDefault="00132A3D" w:rsidP="00132A3D">
      <w:pPr>
        <w:pStyle w:val="Flietext"/>
        <w:numPr>
          <w:ilvl w:val="0"/>
          <w:numId w:val="4"/>
        </w:numPr>
      </w:pPr>
      <w:r w:rsidRPr="00640EEB">
        <w:rPr>
          <w:b/>
          <w:bCs/>
        </w:rPr>
        <w:t>Inspektionen inklusive</w:t>
      </w:r>
      <w:r>
        <w:t>: egal, welches Paket Sie buchen. Und: Die Höhe des Inspektionsbudgets richtet sich ab sofort nach Ihrem Radtyp. Aufwändigere Inspektion? Höheres Budget!</w:t>
      </w:r>
    </w:p>
    <w:p w14:paraId="128C2EEC" w14:textId="77777777" w:rsidR="00132A3D" w:rsidRDefault="00132A3D" w:rsidP="00132A3D">
      <w:pPr>
        <w:pStyle w:val="Flietext"/>
        <w:numPr>
          <w:ilvl w:val="0"/>
          <w:numId w:val="4"/>
        </w:numPr>
      </w:pPr>
      <w:r w:rsidRPr="00640EEB">
        <w:rPr>
          <w:b/>
          <w:bCs/>
        </w:rPr>
        <w:t>Mehr Budget für Reparaturen und Verschleiß</w:t>
      </w:r>
      <w:r>
        <w:t xml:space="preserve">: Vom gelegentlich genutzten Gravelbike bis zum vielgefahrenen E-Lastenrad – die neuen Services richten sich nach Typ, Nutzung und Wertigkeit Ihres Rads. </w:t>
      </w:r>
    </w:p>
    <w:p w14:paraId="26F0D7C5" w14:textId="19E9BB94" w:rsidR="00132A3D" w:rsidRDefault="00132A3D" w:rsidP="00132A3D">
      <w:pPr>
        <w:pStyle w:val="Flietext"/>
        <w:numPr>
          <w:ilvl w:val="0"/>
          <w:numId w:val="4"/>
        </w:numPr>
      </w:pPr>
      <w:r w:rsidRPr="00640EEB">
        <w:rPr>
          <w:b/>
          <w:bCs/>
        </w:rPr>
        <w:lastRenderedPageBreak/>
        <w:t>Kein Aufwand, keine Sorgen</w:t>
      </w:r>
      <w:r>
        <w:t xml:space="preserve">: Ihr Rad ist bestens versorgt – auch im Basispaket. So </w:t>
      </w:r>
      <w:r w:rsidR="00A1582C">
        <w:t>macht Ihr Traumbike noch mehr Spaß!</w:t>
      </w:r>
    </w:p>
    <w:p w14:paraId="009277B6" w14:textId="77777777" w:rsidR="00132A3D" w:rsidRDefault="00132A3D" w:rsidP="00132A3D">
      <w:pPr>
        <w:pStyle w:val="Flietext"/>
      </w:pPr>
    </w:p>
    <w:p w14:paraId="0E073E1D" w14:textId="77777777" w:rsidR="00132A3D" w:rsidRDefault="00132A3D" w:rsidP="00132A3D">
      <w:pPr>
        <w:pStyle w:val="H3berschrift2"/>
        <w:ind w:left="680" w:hanging="680"/>
      </w:pPr>
      <w:commentRangeStart w:id="1"/>
      <w:r>
        <w:t>[</w:t>
      </w:r>
      <w:r w:rsidRPr="00C0468A">
        <w:rPr>
          <w:highlight w:val="lightGray"/>
        </w:rPr>
        <w:t>Ihre Firma</w:t>
      </w:r>
      <w:r>
        <w:t>] stärkt Ihnen den Rücken:</w:t>
      </w:r>
    </w:p>
    <w:p w14:paraId="46E68C78" w14:textId="77777777" w:rsidR="00132A3D" w:rsidRDefault="00132A3D" w:rsidP="00132A3D">
      <w:pPr>
        <w:pStyle w:val="Flietext"/>
      </w:pPr>
      <w:r>
        <w:t>[</w:t>
      </w:r>
      <w:r w:rsidRPr="6759127D">
        <w:rPr>
          <w:highlight w:val="lightGray"/>
        </w:rPr>
        <w:t xml:space="preserve">Wir übernehmen die gesamten Kosten für das von </w:t>
      </w:r>
      <w:r>
        <w:rPr>
          <w:highlight w:val="lightGray"/>
        </w:rPr>
        <w:t>Ihnen</w:t>
      </w:r>
      <w:r w:rsidRPr="6759127D">
        <w:rPr>
          <w:highlight w:val="lightGray"/>
        </w:rPr>
        <w:t xml:space="preserve"> gewählte Servicepaket. / Wir bezuschussen das Servicepaket Basis und/oder Komfort mit einem Betrag in Höhe von XX € / XX % der Service-Rate.</w:t>
      </w:r>
      <w:r>
        <w:t>]</w:t>
      </w:r>
      <w:commentRangeEnd w:id="1"/>
      <w:r>
        <w:rPr>
          <w:rStyle w:val="Kommentarzeichen"/>
          <w:sz w:val="22"/>
          <w:szCs w:val="22"/>
        </w:rPr>
        <w:commentReference w:id="1"/>
      </w:r>
    </w:p>
    <w:p w14:paraId="15A7A3D6" w14:textId="77777777" w:rsidR="00132A3D" w:rsidRDefault="00132A3D" w:rsidP="00132A3D">
      <w:pPr>
        <w:pStyle w:val="Flietext"/>
      </w:pPr>
    </w:p>
    <w:p w14:paraId="5B45086E" w14:textId="77777777" w:rsidR="00132A3D" w:rsidRDefault="00132A3D" w:rsidP="00132A3D">
      <w:pPr>
        <w:pStyle w:val="H3berschrift2"/>
        <w:ind w:left="680" w:hanging="680"/>
      </w:pPr>
      <w:r>
        <w:t>Sie fahren schon JobRad</w:t>
      </w:r>
      <w:r w:rsidRPr="00C543C0">
        <w:rPr>
          <w:vertAlign w:val="superscript"/>
        </w:rPr>
        <w:t>®</w:t>
      </w:r>
      <w:r>
        <w:t xml:space="preserve">? </w:t>
      </w:r>
    </w:p>
    <w:p w14:paraId="02614CF1" w14:textId="53C28749" w:rsidR="00132A3D" w:rsidRDefault="00132A3D" w:rsidP="00132A3D">
      <w:pPr>
        <w:pStyle w:val="Flietext"/>
      </w:pPr>
      <w:r>
        <w:t xml:space="preserve">Die neuen Servicepakete sind </w:t>
      </w:r>
      <w:r w:rsidRPr="58877035">
        <w:rPr>
          <w:b/>
          <w:bCs/>
        </w:rPr>
        <w:t>ab sofort für alle neuen Einzel-Leasingverträge verfügbar</w:t>
      </w:r>
      <w:r>
        <w:t xml:space="preserve">. Haben Sie für Ihr aktuelles </w:t>
      </w:r>
      <w:r w:rsidR="00A1582C">
        <w:t xml:space="preserve">Dienstrad </w:t>
      </w:r>
      <w:r>
        <w:t xml:space="preserve">einen Service hinzugebucht, bleiben Ihnen die vereinbarten Leistungen erhalten, bis Ihr Leasing endet. Sobald Sie ein neues </w:t>
      </w:r>
      <w:r w:rsidR="00A1582C">
        <w:t>Dienstrad</w:t>
      </w:r>
      <w:r>
        <w:t xml:space="preserve"> beantragen, profitieren auch Sie von den neuen JobRad</w:t>
      </w:r>
      <w:r w:rsidRPr="00C543C0">
        <w:rPr>
          <w:vertAlign w:val="superscript"/>
        </w:rPr>
        <w:t>®</w:t>
      </w:r>
      <w:r>
        <w:t xml:space="preserve">-Servicepaketen. </w:t>
      </w:r>
    </w:p>
    <w:p w14:paraId="69D15905" w14:textId="77777777" w:rsidR="00132A3D" w:rsidRDefault="00132A3D" w:rsidP="00132A3D">
      <w:pPr>
        <w:pStyle w:val="Flietext"/>
      </w:pPr>
    </w:p>
    <w:p w14:paraId="1F50F9C0" w14:textId="77777777" w:rsidR="00132A3D" w:rsidRPr="00C543C0" w:rsidRDefault="00132A3D" w:rsidP="00132A3D">
      <w:pPr>
        <w:pStyle w:val="Flietext"/>
      </w:pPr>
      <w:r w:rsidRPr="00C543C0">
        <w:t>Weitere Informationen finde</w:t>
      </w:r>
      <w:r>
        <w:t xml:space="preserve">n Sie </w:t>
      </w:r>
      <w:r w:rsidRPr="00C543C0">
        <w:t xml:space="preserve">unter: </w:t>
      </w:r>
      <w:hyperlink r:id="rId16" w:history="1">
        <w:r w:rsidRPr="00C543C0">
          <w:rPr>
            <w:rStyle w:val="Hyperlink"/>
          </w:rPr>
          <w:t>jobrad.org/arbeitnehmer/service</w:t>
        </w:r>
      </w:hyperlink>
      <w:r w:rsidRPr="00C543C0">
        <w:t xml:space="preserve">.  </w:t>
      </w:r>
    </w:p>
    <w:p w14:paraId="0089F892" w14:textId="77777777" w:rsidR="00132A3D" w:rsidRDefault="00132A3D" w:rsidP="00132A3D">
      <w:pPr>
        <w:pStyle w:val="Flietext"/>
      </w:pPr>
    </w:p>
    <w:p w14:paraId="4811A6E5" w14:textId="35D927D1" w:rsidR="00132A3D" w:rsidRDefault="00132A3D" w:rsidP="00132A3D">
      <w:pPr>
        <w:pStyle w:val="Flietext"/>
      </w:pPr>
      <w:r>
        <w:t xml:space="preserve">Also: </w:t>
      </w:r>
      <w:r w:rsidR="00A1582C">
        <w:t>Traumrad</w:t>
      </w:r>
      <w:r>
        <w:t xml:space="preserve"> aussuchen, losradeln und ein neues Level an Service erleben!</w:t>
      </w:r>
    </w:p>
    <w:p w14:paraId="17C33E53" w14:textId="286C6C29" w:rsidR="002E166B" w:rsidRPr="00132A3D" w:rsidRDefault="002E166B" w:rsidP="00132A3D"/>
    <w:sectPr w:rsidR="002E166B" w:rsidRPr="00132A3D" w:rsidSect="00426C29">
      <w:headerReference w:type="default" r:id="rId17"/>
      <w:footerReference w:type="default" r:id="rId18"/>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obRad GmbH" w:date="2025-06-24T15:34:00Z" w:initials="LMB">
    <w:p w14:paraId="7875072E" w14:textId="77777777" w:rsidR="00132A3D" w:rsidRDefault="00132A3D" w:rsidP="00132A3D">
      <w:pPr>
        <w:pStyle w:val="Kommentartext"/>
      </w:pPr>
      <w:r>
        <w:rPr>
          <w:rStyle w:val="Kommentarzeichen"/>
        </w:rPr>
        <w:annotationRef/>
      </w:r>
      <w:r>
        <w:t>Falls zutreffend, hinterlegen Sie hier gern die Höhe oder Form Ihrer Bezuschussung der Servicepakete. Alternativ löschen Sie diesen Absatz einfach.</w:t>
      </w:r>
    </w:p>
  </w:comment>
  <w:comment w:id="1" w:author="JobRad GmbH" w:date="2025-06-24T15:31:00Z" w:initials="LMB">
    <w:p w14:paraId="3CA17336" w14:textId="77777777" w:rsidR="00132A3D" w:rsidRDefault="00132A3D" w:rsidP="00132A3D">
      <w:pPr>
        <w:pStyle w:val="Kommentartext"/>
      </w:pPr>
      <w:r>
        <w:rPr>
          <w:rStyle w:val="Kommentarzeichen"/>
        </w:rPr>
        <w:annotationRef/>
      </w:r>
      <w:r>
        <w:t>Falls zutreffend, hinterlegen Sie hier gern die Höhe oder Form Ihrer Bezuschussung der Servicepakete. Alternativ löschen Sie diesen Absatz einfach.</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875072E" w15:done="0"/>
  <w15:commentEx w15:paraId="3CA1733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A2DF841" w16cex:dateUtc="2025-06-24T13:34:00Z"/>
  <w16cex:commentExtensible w16cex:durableId="357981ED" w16cex:dateUtc="2025-06-24T13: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875072E" w16cid:durableId="6A2DF841"/>
  <w16cid:commentId w16cid:paraId="3CA17336" w16cid:durableId="357981E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380E8" w14:textId="77777777" w:rsidR="00793C97" w:rsidRDefault="00793C97" w:rsidP="00677591"/>
  </w:endnote>
  <w:endnote w:type="continuationSeparator" w:id="0">
    <w:p w14:paraId="5F0A624B" w14:textId="77777777" w:rsidR="00793C97" w:rsidRDefault="00793C97" w:rsidP="00677591"/>
  </w:endnote>
  <w:endnote w:type="continuationNotice" w:id="1">
    <w:p w14:paraId="7008B026" w14:textId="77777777" w:rsidR="00793C97" w:rsidRDefault="00793C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metta">
    <w:altName w:val="Calibri"/>
    <w:panose1 w:val="020B0603020203030204"/>
    <w:charset w:val="00"/>
    <w:family w:val="swiss"/>
    <w:pitch w:val="variable"/>
    <w:sig w:usb0="A00000EF" w:usb1="5200E47B" w:usb2="00000028" w:usb3="00000000" w:csb0="00000093" w:csb1="00000000"/>
  </w:font>
  <w:font w:name="Calmetta Light">
    <w:altName w:val="Calibri"/>
    <w:panose1 w:val="020B0403020203030204"/>
    <w:charset w:val="00"/>
    <w:family w:val="swiss"/>
    <w:pitch w:val="variable"/>
    <w:sig w:usb0="A00000EF" w:usb1="5200E47B" w:usb2="00000028"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D76DD" w14:textId="77777777" w:rsidR="00BC7901" w:rsidRDefault="00BC7901" w:rsidP="00BC7901"/>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BC7901" w14:paraId="51214F83" w14:textId="77777777" w:rsidTr="003860C3">
      <w:tc>
        <w:tcPr>
          <w:tcW w:w="4672" w:type="dxa"/>
        </w:tcPr>
        <w:p w14:paraId="5A35CF9B" w14:textId="77777777" w:rsidR="00BC7901" w:rsidRDefault="00BC7901" w:rsidP="00BC7901">
          <w:pPr>
            <w:pStyle w:val="Fuzeile"/>
          </w:pPr>
          <w:r>
            <w:t xml:space="preserve">Seite </w:t>
          </w:r>
          <w:r>
            <w:fldChar w:fldCharType="begin"/>
          </w:r>
          <w:r>
            <w:instrText xml:space="preserve"> PAGE   \* MERGEFORMAT </w:instrText>
          </w:r>
          <w:r>
            <w:fldChar w:fldCharType="separate"/>
          </w:r>
          <w:r>
            <w:t>1</w:t>
          </w:r>
          <w:r>
            <w:fldChar w:fldCharType="end"/>
          </w:r>
          <w:r>
            <w:t xml:space="preserve"> von </w:t>
          </w:r>
          <w:fldSimple w:instr=" NUMPAGES   \* MERGEFORMAT ">
            <w:r>
              <w:t>1</w:t>
            </w:r>
          </w:fldSimple>
        </w:p>
      </w:tc>
      <w:tc>
        <w:tcPr>
          <w:tcW w:w="4672" w:type="dxa"/>
        </w:tcPr>
        <w:p w14:paraId="5D6A468C" w14:textId="7826247B" w:rsidR="00BC7901" w:rsidRPr="00D72375" w:rsidRDefault="00D72375" w:rsidP="00BC7901">
          <w:pPr>
            <w:pStyle w:val="Fuzeile"/>
            <w:jc w:val="right"/>
          </w:pPr>
          <w:r>
            <w:t>393-05</w:t>
          </w:r>
          <w:r w:rsidR="00BC7901" w:rsidRPr="00D72375">
            <w:t>.2026</w:t>
          </w:r>
        </w:p>
      </w:tc>
    </w:tr>
  </w:tbl>
  <w:p w14:paraId="60C51CFA" w14:textId="77777777" w:rsidR="00BC7901" w:rsidRDefault="00BC790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D0CB53" w14:textId="77777777" w:rsidR="00793C97" w:rsidRDefault="00793C97" w:rsidP="00677591"/>
  </w:footnote>
  <w:footnote w:type="continuationSeparator" w:id="0">
    <w:p w14:paraId="57AE04F9" w14:textId="77777777" w:rsidR="00793C97" w:rsidRDefault="00793C97" w:rsidP="00677591"/>
  </w:footnote>
  <w:footnote w:type="continuationNotice" w:id="1">
    <w:p w14:paraId="3DAC3E0E" w14:textId="77777777" w:rsidR="00793C97" w:rsidRDefault="00793C9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36366A09"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8240" behindDoc="1" locked="1" layoutInCell="1" allowOverlap="1" wp14:anchorId="061DB91D" wp14:editId="43A30A07">
              <wp:simplePos x="0" y="0"/>
              <wp:positionH relativeFrom="margin">
                <wp:align>left</wp:align>
              </wp:positionH>
              <wp:positionV relativeFrom="page">
                <wp:posOffset>361950</wp:posOffset>
              </wp:positionV>
              <wp:extent cx="900000" cy="193998"/>
              <wp:effectExtent l="0" t="0" r="0" b="0"/>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900000" cy="193998"/>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15FFA"/>
    <w:multiLevelType w:val="hybridMultilevel"/>
    <w:tmpl w:val="79448A6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5F91B1E"/>
    <w:multiLevelType w:val="hybridMultilevel"/>
    <w:tmpl w:val="F92E2612"/>
    <w:lvl w:ilvl="0" w:tplc="6046F8C4">
      <w:start w:val="1"/>
      <w:numFmt w:val="decimal"/>
      <w:lvlText w:val="%1"/>
      <w:lvlJc w:val="left"/>
      <w:pPr>
        <w:ind w:left="1068" w:hanging="708"/>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C6A48BA"/>
    <w:multiLevelType w:val="hybridMultilevel"/>
    <w:tmpl w:val="7656474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4" w15:restartNumberingAfterBreak="0">
    <w:nsid w:val="3BD474CC"/>
    <w:multiLevelType w:val="multilevel"/>
    <w:tmpl w:val="5C78E0F2"/>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5" w15:restartNumberingAfterBreak="0">
    <w:nsid w:val="47B77FC5"/>
    <w:multiLevelType w:val="hybridMultilevel"/>
    <w:tmpl w:val="B0BE01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7F72164"/>
    <w:multiLevelType w:val="hybridMultilevel"/>
    <w:tmpl w:val="53D45208"/>
    <w:lvl w:ilvl="0" w:tplc="6046F8C4">
      <w:start w:val="1"/>
      <w:numFmt w:val="decimal"/>
      <w:lvlText w:val="%1"/>
      <w:lvlJc w:val="left"/>
      <w:pPr>
        <w:ind w:left="1068" w:hanging="708"/>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9CF22E9"/>
    <w:multiLevelType w:val="hybridMultilevel"/>
    <w:tmpl w:val="D7764F86"/>
    <w:lvl w:ilvl="0" w:tplc="6046F8C4">
      <w:start w:val="1"/>
      <w:numFmt w:val="decimal"/>
      <w:lvlText w:val="%1"/>
      <w:lvlJc w:val="left"/>
      <w:pPr>
        <w:ind w:left="1068" w:hanging="708"/>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78DB2A15"/>
    <w:multiLevelType w:val="hybridMultilevel"/>
    <w:tmpl w:val="62CE11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289168642">
    <w:abstractNumId w:val="3"/>
  </w:num>
  <w:num w:numId="2" w16cid:durableId="1277447425">
    <w:abstractNumId w:val="4"/>
  </w:num>
  <w:num w:numId="3" w16cid:durableId="75401329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6953167">
    <w:abstractNumId w:val="5"/>
  </w:num>
  <w:num w:numId="5" w16cid:durableId="420225332">
    <w:abstractNumId w:val="8"/>
  </w:num>
  <w:num w:numId="6" w16cid:durableId="263001272">
    <w:abstractNumId w:val="0"/>
  </w:num>
  <w:num w:numId="7" w16cid:durableId="359357216">
    <w:abstractNumId w:val="2"/>
  </w:num>
  <w:num w:numId="8" w16cid:durableId="229852031">
    <w:abstractNumId w:val="1"/>
  </w:num>
  <w:num w:numId="9" w16cid:durableId="1214125355">
    <w:abstractNumId w:val="6"/>
  </w:num>
  <w:num w:numId="10" w16cid:durableId="198804805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30BD"/>
    <w:rsid w:val="0000337E"/>
    <w:rsid w:val="0000602B"/>
    <w:rsid w:val="00015748"/>
    <w:rsid w:val="00041EB1"/>
    <w:rsid w:val="00074CAB"/>
    <w:rsid w:val="00132A3D"/>
    <w:rsid w:val="00135DE4"/>
    <w:rsid w:val="00144E35"/>
    <w:rsid w:val="00156617"/>
    <w:rsid w:val="001615D0"/>
    <w:rsid w:val="00193ACA"/>
    <w:rsid w:val="001D4AD8"/>
    <w:rsid w:val="0023741E"/>
    <w:rsid w:val="0028490B"/>
    <w:rsid w:val="002E166B"/>
    <w:rsid w:val="002E6B39"/>
    <w:rsid w:val="0034041B"/>
    <w:rsid w:val="00352F7F"/>
    <w:rsid w:val="00392D7A"/>
    <w:rsid w:val="00394862"/>
    <w:rsid w:val="003A34A9"/>
    <w:rsid w:val="00426C29"/>
    <w:rsid w:val="004948D5"/>
    <w:rsid w:val="004B376A"/>
    <w:rsid w:val="004C30F8"/>
    <w:rsid w:val="004D35B9"/>
    <w:rsid w:val="005B31BB"/>
    <w:rsid w:val="00636362"/>
    <w:rsid w:val="00642109"/>
    <w:rsid w:val="00670460"/>
    <w:rsid w:val="00677591"/>
    <w:rsid w:val="00735E0B"/>
    <w:rsid w:val="00755C9F"/>
    <w:rsid w:val="00761655"/>
    <w:rsid w:val="00763FEF"/>
    <w:rsid w:val="00784CE8"/>
    <w:rsid w:val="00793C97"/>
    <w:rsid w:val="007958CF"/>
    <w:rsid w:val="008F55F5"/>
    <w:rsid w:val="009C28CF"/>
    <w:rsid w:val="009E0A60"/>
    <w:rsid w:val="009E4133"/>
    <w:rsid w:val="00A1582C"/>
    <w:rsid w:val="00B20C0F"/>
    <w:rsid w:val="00B930BD"/>
    <w:rsid w:val="00BC7612"/>
    <w:rsid w:val="00BC7901"/>
    <w:rsid w:val="00C617E4"/>
    <w:rsid w:val="00C66798"/>
    <w:rsid w:val="00CB56C4"/>
    <w:rsid w:val="00D72375"/>
    <w:rsid w:val="00D90B52"/>
    <w:rsid w:val="00DC5AC8"/>
    <w:rsid w:val="00E06D50"/>
    <w:rsid w:val="00E34CCD"/>
    <w:rsid w:val="00E54CD3"/>
    <w:rsid w:val="00E94D43"/>
    <w:rsid w:val="00EA1F24"/>
    <w:rsid w:val="00F0173B"/>
    <w:rsid w:val="00FB2C67"/>
    <w:rsid w:val="00FB7E01"/>
    <w:rsid w:val="00FE5BDA"/>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5E66C0"/>
  <w15:chartTrackingRefBased/>
  <w15:docId w15:val="{0ABE011E-92A5-49AE-863A-BDF48D3E5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qFormat="1"/>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qFormat/>
    <w:rsid w:val="00132A3D"/>
  </w:style>
  <w:style w:type="paragraph" w:styleId="berschrift1">
    <w:name w:val="heading 1"/>
    <w:basedOn w:val="Standard"/>
    <w:next w:val="Standard"/>
    <w:link w:val="berschrift1Zchn"/>
    <w:uiPriority w:val="9"/>
    <w:qFormat/>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qFormat/>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CB56C4"/>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ZwischenberschriftH3">
    <w:name w:val="Zwischenüberschrift H3"/>
    <w:basedOn w:val="Standard"/>
    <w:next w:val="Flietext"/>
    <w:autoRedefine/>
    <w:uiPriority w:val="9"/>
    <w:qFormat/>
    <w:rsid w:val="00E06D50"/>
    <w:pPr>
      <w:keepNext/>
      <w:keepLines/>
      <w:spacing w:before="300" w:line="228" w:lineRule="auto"/>
      <w:outlineLvl w:val="2"/>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styleId="Kommentartext">
    <w:name w:val="annotation text"/>
    <w:basedOn w:val="Standard"/>
    <w:link w:val="KommentartextZchn"/>
    <w:uiPriority w:val="99"/>
    <w:unhideWhenUsed/>
    <w:rsid w:val="004B376A"/>
    <w:rPr>
      <w:sz w:val="20"/>
      <w:szCs w:val="20"/>
    </w:rPr>
  </w:style>
  <w:style w:type="character" w:customStyle="1" w:styleId="KommentartextZchn">
    <w:name w:val="Kommentartext Zchn"/>
    <w:basedOn w:val="Absatz-Standardschriftart"/>
    <w:link w:val="Kommentartext"/>
    <w:uiPriority w:val="99"/>
    <w:rsid w:val="004B376A"/>
    <w:rPr>
      <w:sz w:val="20"/>
      <w:szCs w:val="20"/>
    </w:rPr>
  </w:style>
  <w:style w:type="character" w:styleId="Kommentarzeichen">
    <w:name w:val="annotation reference"/>
    <w:basedOn w:val="Absatz-Standardschriftart"/>
    <w:uiPriority w:val="99"/>
    <w:semiHidden/>
    <w:unhideWhenUsed/>
    <w:rsid w:val="004B376A"/>
    <w:rPr>
      <w:sz w:val="16"/>
      <w:szCs w:val="16"/>
    </w:rPr>
  </w:style>
  <w:style w:type="paragraph" w:customStyle="1" w:styleId="H4Zwischenberschrift">
    <w:name w:val="H4 Zwischenüberschrift"/>
    <w:basedOn w:val="Standard"/>
    <w:next w:val="Flietext"/>
    <w:autoRedefine/>
    <w:uiPriority w:val="1"/>
    <w:qFormat/>
    <w:rsid w:val="00132A3D"/>
    <w:pPr>
      <w:keepNext/>
      <w:keepLines/>
      <w:spacing w:before="300" w:line="228" w:lineRule="auto"/>
      <w:outlineLvl w:val="3"/>
    </w:pPr>
    <w:rPr>
      <w:rFonts w:asciiTheme="majorHAnsi" w:hAnsiTheme="majorHAnsi" w:cstheme="majorHAnsi"/>
      <w:b/>
      <w:bCs/>
      <w:sz w:val="24"/>
      <w:szCs w:val="24"/>
    </w:rPr>
  </w:style>
  <w:style w:type="paragraph" w:customStyle="1" w:styleId="H2berschrift1">
    <w:name w:val="H2 Überschrift 1"/>
    <w:basedOn w:val="berschrift1"/>
    <w:link w:val="H2berschrift1Zchn"/>
    <w:uiPriority w:val="1"/>
    <w:qFormat/>
    <w:rsid w:val="00132A3D"/>
    <w:pPr>
      <w:numPr>
        <w:numId w:val="0"/>
      </w:numPr>
      <w:ind w:left="227" w:hanging="227"/>
      <w:outlineLvl w:val="1"/>
    </w:pPr>
  </w:style>
  <w:style w:type="character" w:customStyle="1" w:styleId="H2berschrift1Zchn">
    <w:name w:val="H2 Überschrift 1 Zchn"/>
    <w:basedOn w:val="berschrift1Zchn"/>
    <w:link w:val="H2berschrift1"/>
    <w:uiPriority w:val="1"/>
    <w:rsid w:val="00132A3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132A3D"/>
    <w:pPr>
      <w:numPr>
        <w:ilvl w:val="0"/>
        <w:numId w:val="0"/>
      </w:numPr>
      <w:ind w:left="454" w:hanging="227"/>
      <w:outlineLvl w:val="2"/>
    </w:pPr>
  </w:style>
  <w:style w:type="character" w:customStyle="1" w:styleId="H3berschrift2Zchn">
    <w:name w:val="H3 Überschrift 2 Zchn"/>
    <w:basedOn w:val="berschrift2Zchn"/>
    <w:link w:val="H3berschrift2"/>
    <w:uiPriority w:val="1"/>
    <w:rsid w:val="00132A3D"/>
    <w:rPr>
      <w:rFonts w:asciiTheme="majorHAnsi" w:eastAsiaTheme="majorEastAsia" w:hAnsiTheme="majorHAnsi" w:cstheme="majorBidi"/>
      <w:color w:val="20292D" w:themeColor="accent1" w:themeShade="BF"/>
      <w:sz w:val="26"/>
      <w:szCs w:val="26"/>
    </w:rPr>
  </w:style>
  <w:style w:type="paragraph" w:styleId="Kommentarthema">
    <w:name w:val="annotation subject"/>
    <w:basedOn w:val="Kommentartext"/>
    <w:next w:val="Kommentartext"/>
    <w:link w:val="KommentarthemaZchn"/>
    <w:uiPriority w:val="99"/>
    <w:semiHidden/>
    <w:rsid w:val="00D90B52"/>
    <w:rPr>
      <w:b/>
      <w:bCs/>
    </w:rPr>
  </w:style>
  <w:style w:type="character" w:customStyle="1" w:styleId="KommentarthemaZchn">
    <w:name w:val="Kommentarthema Zchn"/>
    <w:basedOn w:val="KommentartextZchn"/>
    <w:link w:val="Kommentarthema"/>
    <w:uiPriority w:val="99"/>
    <w:semiHidden/>
    <w:rsid w:val="00D90B5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jobrad.org/arbeitnehmer/service"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https://www.jobrad.org/arbeitnehmer/service"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sa.barra\Downloads\JobRad%20Blanko%20Word%20Vorlage%20f&#252;r%20Dokumente%20aller%20Art%202026-02%20(2).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b9ddbf63be24e83be8022ce0d84cd57e">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789322561b2f33273247a3a65af208af"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customXml/itemProps2.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 ds:uri="47140921-f5ac-43f5-a544-cea6ddc350c9"/>
    <ds:schemaRef ds:uri="13d4f89f-b293-4043-b67f-36bc1740000c"/>
  </ds:schemaRefs>
</ds:datastoreItem>
</file>

<file path=customXml/itemProps3.xml><?xml version="1.0" encoding="utf-8"?>
<ds:datastoreItem xmlns:ds="http://schemas.openxmlformats.org/officeDocument/2006/customXml" ds:itemID="{96FB981D-C1AF-4614-90C7-0AE61B672A71}">
  <ds:schemaRefs>
    <ds:schemaRef ds:uri="http://schemas.microsoft.com/sharepoint/v3/contenttype/forms"/>
  </ds:schemaRefs>
</ds:datastoreItem>
</file>

<file path=customXml/itemProps4.xml><?xml version="1.0" encoding="utf-8"?>
<ds:datastoreItem xmlns:ds="http://schemas.openxmlformats.org/officeDocument/2006/customXml" ds:itemID="{EF2B98B7-F79F-4B93-A894-5FF166E6B7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0921-f5ac-43f5-a544-cea6ddc350c9"/>
    <ds:schemaRef ds:uri="13d4f89f-b293-4043-b67f-36bc174000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JobRad Blanko Word Vorlage für Dokumente aller Art 2026-02 (2).dotx</Template>
  <TotalTime>0</TotalTime>
  <Pages>3</Pages>
  <Words>685</Words>
  <Characters>4318</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Neue Services von JobRad®: Einführung Pakete Basis und Komfort</dc:title>
  <dc:subject>Textvorlage für JobRad-Bevollmächtigte zur Information ihrer Mitarbeitenden</dc:subject>
  <dc:creator>JobRad GmbH</dc:creator>
  <cp:keywords/>
  <dc:description/>
  <cp:lastModifiedBy>JobRad GmbH</cp:lastModifiedBy>
  <cp:revision>10</cp:revision>
  <dcterms:created xsi:type="dcterms:W3CDTF">2026-05-11T09:45:00Z</dcterms:created>
  <dcterms:modified xsi:type="dcterms:W3CDTF">2026-06-29T11:42:00Z</dcterms:modified>
  <dc:language>Deutsch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y fmtid="{D5CDD505-2E9C-101B-9397-08002B2CF9AE}" pid="3" name="MediaServiceImageTags">
    <vt:lpwstr/>
  </property>
</Properties>
</file>