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77725" w:rsidP="00777725" w:rsidRDefault="00777725" w14:paraId="368130F7" w14:textId="6580091D">
      <w:pPr>
        <w:pStyle w:val="Titel"/>
      </w:pPr>
      <w:r>
        <w:t>Textvorlage „</w:t>
      </w:r>
      <w:r w:rsidR="006814CA">
        <w:t>Frühzeitiger Service-Check im Winter“</w:t>
      </w:r>
    </w:p>
    <w:p w:rsidR="00777725" w:rsidP="00777725" w:rsidRDefault="00E41B5E" w14:paraId="154048B4" w14:textId="3769CB00">
      <w:pPr>
        <w:pStyle w:val="H2berschrift1"/>
        <w:ind w:left="0" w:firstLine="0"/>
      </w:pPr>
      <w:r>
        <w:t>(</w:t>
      </w:r>
      <w:r w:rsidRPr="00E41B5E">
        <w:rPr>
          <w:shd w:val="clear" w:color="auto" w:fill="D9D9D9" w:themeFill="background1" w:themeFillShade="D9"/>
        </w:rPr>
        <w:t>Du-Version</w:t>
      </w:r>
      <w:r>
        <w:t xml:space="preserve">) </w:t>
      </w:r>
      <w:r w:rsidR="00DE36A2">
        <w:t xml:space="preserve">Early bird: </w:t>
      </w:r>
      <w:r w:rsidR="00584675">
        <w:t xml:space="preserve">Service-Check im Winter </w:t>
      </w:r>
      <w:r w:rsidR="00355588">
        <w:t>für einen entspannten Saisonstart.</w:t>
      </w:r>
    </w:p>
    <w:p w:rsidR="00777725" w:rsidP="00777725" w:rsidRDefault="00777725" w14:paraId="5E31D41E" w14:textId="77777777"/>
    <w:p w:rsidR="00DC68EA" w:rsidP="00777725" w:rsidRDefault="006350D6" w14:paraId="73D68AE0" w14:textId="463BD542">
      <w:r>
        <w:t xml:space="preserve">Bevor im Frühling wieder alles hektisch wird und </w:t>
      </w:r>
      <w:r w:rsidR="00E06D08">
        <w:t>die Fahrrad-Stores</w:t>
      </w:r>
      <w:r>
        <w:t xml:space="preserve"> ausgebucht sind</w:t>
      </w:r>
      <w:r w:rsidR="00F754AF">
        <w:t>,</w:t>
      </w:r>
      <w:r w:rsidR="00E06D08">
        <w:t xml:space="preserve"> lieber schon im Winter an den Service</w:t>
      </w:r>
      <w:r w:rsidR="00735F79">
        <w:t xml:space="preserve">-Check denken! </w:t>
      </w:r>
      <w:r w:rsidR="005E6AD9">
        <w:t>Beste Konditionen dafür gibt’s mit den JobRad</w:t>
      </w:r>
      <w:r w:rsidRPr="00F754AF" w:rsidR="005E6AD9">
        <w:rPr>
          <w:vertAlign w:val="superscript"/>
        </w:rPr>
        <w:t>®</w:t>
      </w:r>
      <w:r w:rsidR="005E6AD9">
        <w:t>-Servicepaketen</w:t>
      </w:r>
      <w:r w:rsidRPr="00C96E25" w:rsidR="00C96E25">
        <w:t xml:space="preserve"> Basis, Komfort und Unlimited.</w:t>
      </w:r>
      <w:r w:rsidR="00E07D53">
        <w:t xml:space="preserve"> </w:t>
      </w:r>
    </w:p>
    <w:p w:rsidR="00777725" w:rsidP="00777725" w:rsidRDefault="00777725" w14:paraId="62BC3134" w14:textId="77777777"/>
    <w:p w:rsidRPr="00C813E8" w:rsidR="00777725" w:rsidP="00777725" w:rsidRDefault="00777725" w14:paraId="68B88429" w14:textId="44535591">
      <w:pPr>
        <w:rPr>
          <w:b/>
          <w:bCs/>
        </w:rPr>
      </w:pPr>
      <w:r>
        <w:rPr>
          <w:b/>
          <w:bCs/>
        </w:rPr>
        <w:t xml:space="preserve">Du hast </w:t>
      </w:r>
      <w:r w:rsidR="00DC68EA">
        <w:rPr>
          <w:b/>
          <w:bCs/>
        </w:rPr>
        <w:t>bereits</w:t>
      </w:r>
      <w:r>
        <w:rPr>
          <w:b/>
          <w:bCs/>
        </w:rPr>
        <w:t xml:space="preserve"> ein </w:t>
      </w:r>
      <w:r w:rsidRPr="00C813E8">
        <w:rPr>
          <w:b/>
          <w:bCs/>
        </w:rPr>
        <w:t>Servicepaket</w:t>
      </w:r>
      <w:r>
        <w:rPr>
          <w:b/>
          <w:bCs/>
        </w:rPr>
        <w:t xml:space="preserve"> gebucht</w:t>
      </w:r>
      <w:r w:rsidRPr="00C813E8">
        <w:rPr>
          <w:b/>
          <w:bCs/>
        </w:rPr>
        <w:t xml:space="preserve">? </w:t>
      </w:r>
    </w:p>
    <w:p w:rsidR="00777725" w:rsidP="00777725" w:rsidRDefault="00777725" w14:paraId="33CBA8CD" w14:textId="17644644">
      <w:r w:rsidR="00777725">
        <w:rPr/>
        <w:t xml:space="preserve">Dann vereinbare jetzt einen Termin im Fachhandel und nenne dabei deine Service-ID. Die ID findest du </w:t>
      </w:r>
      <w:r w:rsidR="00457276">
        <w:rPr/>
        <w:t xml:space="preserve">bei den Leasinginformationen deines </w:t>
      </w:r>
      <w:r w:rsidR="007C331F">
        <w:rPr/>
        <w:t xml:space="preserve">jeweiligen JobRad®-Antrags </w:t>
      </w:r>
      <w:r w:rsidR="00777725">
        <w:rPr/>
        <w:t xml:space="preserve">im </w:t>
      </w:r>
      <w:r w:rsidR="6831A6DD">
        <w:rPr/>
        <w:t xml:space="preserve"> </w:t>
      </w:r>
      <w:commentRangeStart w:id="0"/>
      <w:r w:rsidR="00777725">
        <w:rPr/>
        <w:t>Portal</w:t>
      </w:r>
      <w:r w:rsidR="00777725">
        <w:rPr/>
        <w:t xml:space="preserve"> von [</w:t>
      </w:r>
      <w:r w:rsidRPr="58BAB1ED" w:rsidR="00777725">
        <w:rPr>
          <w:highlight w:val="lightGray"/>
        </w:rPr>
        <w:t>Ihr Unternehmen</w:t>
      </w:r>
      <w:r w:rsidR="00777725">
        <w:rPr/>
        <w:t>]</w:t>
      </w:r>
      <w:commentRangeEnd w:id="0"/>
      <w:r>
        <w:rPr>
          <w:rStyle w:val="CommentReference"/>
        </w:rPr>
        <w:commentReference w:id="0"/>
      </w:r>
      <w:r w:rsidR="007C331F">
        <w:rPr/>
        <w:t>.</w:t>
      </w:r>
      <w:r w:rsidR="00777725">
        <w:rPr/>
        <w:t xml:space="preserve"> </w:t>
      </w:r>
    </w:p>
    <w:p w:rsidR="00777725" w:rsidP="00777725" w:rsidRDefault="00777725" w14:paraId="27179E23" w14:textId="5D3F1939">
      <w:r>
        <w:t xml:space="preserve">Über die Händlersuche im Portal </w:t>
      </w:r>
      <w:r w:rsidR="00BE3A8E">
        <w:t>kannst</w:t>
      </w:r>
      <w:r>
        <w:t xml:space="preserve"> du übrigens auch gleich eine:n passende:n JobRad</w:t>
      </w:r>
      <w:r w:rsidRPr="003A2C43">
        <w:rPr>
          <w:vertAlign w:val="superscript"/>
        </w:rPr>
        <w:t>®</w:t>
      </w:r>
      <w:r>
        <w:t>-Premiumhändler:in</w:t>
      </w:r>
      <w:r w:rsidR="00BE3A8E">
        <w:t xml:space="preserve"> auswählen.</w:t>
      </w:r>
    </w:p>
    <w:p w:rsidR="00777725" w:rsidP="00777725" w:rsidRDefault="00777725" w14:paraId="501A5A23" w14:textId="77777777"/>
    <w:p w:rsidR="00777725" w:rsidP="00777725" w:rsidRDefault="00BE3A8E" w14:paraId="2255B982" w14:textId="0E4FD584">
      <w:r>
        <w:t>Los geht’s – mach dich und dein Bike fit für den Frühling!</w:t>
      </w:r>
    </w:p>
    <w:p w:rsidRPr="00C854B4" w:rsidR="00777725" w:rsidP="00777725" w:rsidRDefault="00777725" w14:paraId="34F2D752" w14:textId="77777777">
      <w:pPr>
        <w:pBdr>
          <w:bottom w:val="single" w:color="auto" w:sz="12" w:space="1"/>
        </w:pBdr>
      </w:pPr>
    </w:p>
    <w:p w:rsidR="00BE3A8E" w:rsidP="00BE3A8E" w:rsidRDefault="00BE3A8E" w14:paraId="52CE8EFA" w14:textId="127BAFB2">
      <w:pPr>
        <w:pStyle w:val="H2berschrift1"/>
        <w:ind w:left="0" w:firstLine="0"/>
      </w:pPr>
      <w:r>
        <w:t>(</w:t>
      </w:r>
      <w:r>
        <w:rPr>
          <w:shd w:val="clear" w:color="auto" w:fill="D9D9D9" w:themeFill="background1" w:themeFillShade="D9"/>
        </w:rPr>
        <w:t>Sie</w:t>
      </w:r>
      <w:r w:rsidRPr="00E41B5E">
        <w:rPr>
          <w:shd w:val="clear" w:color="auto" w:fill="D9D9D9" w:themeFill="background1" w:themeFillShade="D9"/>
        </w:rPr>
        <w:t>-Version</w:t>
      </w:r>
      <w:r>
        <w:t>) Early bird: Service-Check im Winter für einen entspannten Saisonstart.</w:t>
      </w:r>
    </w:p>
    <w:p w:rsidR="00BE3A8E" w:rsidP="00BE3A8E" w:rsidRDefault="00BE3A8E" w14:paraId="594FEA2E" w14:textId="77777777"/>
    <w:p w:rsidR="00BE3A8E" w:rsidP="00BE3A8E" w:rsidRDefault="00BE3A8E" w14:paraId="69D7CCFC" w14:textId="77777777">
      <w:r>
        <w:t>Bevor im Frühling wieder alles hektisch wird und die Fahrrad-Stores ausgebucht sind lieber schon im Winter an den Service-Check denken! Beste Konditionen dafür gibt’s mit den JobRad</w:t>
      </w:r>
      <w:r w:rsidRPr="00F754AF">
        <w:rPr>
          <w:vertAlign w:val="superscript"/>
        </w:rPr>
        <w:t>®</w:t>
      </w:r>
      <w:r>
        <w:t>-Servicepaketen</w:t>
      </w:r>
      <w:r w:rsidRPr="00C96E25">
        <w:t xml:space="preserve"> Basis, Komfort und Unlimited.</w:t>
      </w:r>
      <w:r>
        <w:t xml:space="preserve"> </w:t>
      </w:r>
    </w:p>
    <w:p w:rsidR="00BE3A8E" w:rsidP="00BE3A8E" w:rsidRDefault="00BE3A8E" w14:paraId="16DFDD6E" w14:textId="77777777"/>
    <w:p w:rsidRPr="00C813E8" w:rsidR="00BE3A8E" w:rsidP="00BE3A8E" w:rsidRDefault="00BE3A8E" w14:paraId="253E7E6F" w14:textId="2A81534A">
      <w:pPr>
        <w:rPr>
          <w:b/>
          <w:bCs/>
        </w:rPr>
      </w:pPr>
      <w:r>
        <w:rPr>
          <w:b/>
          <w:bCs/>
        </w:rPr>
        <w:t xml:space="preserve">Sie haben bereits ein </w:t>
      </w:r>
      <w:r w:rsidRPr="00C813E8">
        <w:rPr>
          <w:b/>
          <w:bCs/>
        </w:rPr>
        <w:t>Servicepaket</w:t>
      </w:r>
      <w:r>
        <w:rPr>
          <w:b/>
          <w:bCs/>
        </w:rPr>
        <w:t xml:space="preserve"> gebucht</w:t>
      </w:r>
      <w:r w:rsidRPr="00C813E8">
        <w:rPr>
          <w:b/>
          <w:bCs/>
        </w:rPr>
        <w:t xml:space="preserve">? </w:t>
      </w:r>
    </w:p>
    <w:p w:rsidR="00BE3A8E" w:rsidP="00BE3A8E" w:rsidRDefault="00BE3A8E" w14:paraId="69852803" w14:textId="45F53BAD">
      <w:r w:rsidR="00BE3A8E">
        <w:rPr/>
        <w:t xml:space="preserve">Dann vereinbaren Sie jetzt einen Termin im Fachhandel und nennen Sie dabei Ihre Service-ID. Die ID finden Sie bei den Leasinginformationen Ihres jeweiligen JobRad®-Antrags </w:t>
      </w:r>
      <w:r w:rsidR="00BE3A8E">
        <w:rPr/>
        <w:t>im</w:t>
      </w:r>
      <w:r w:rsidR="060E35B7">
        <w:rPr/>
        <w:t xml:space="preserve"> </w:t>
      </w:r>
      <w:commentRangeStart w:id="2"/>
      <w:r w:rsidR="00BE3A8E">
        <w:rPr/>
        <w:t>Portal</w:t>
      </w:r>
      <w:r w:rsidR="00BE3A8E">
        <w:rPr/>
        <w:t xml:space="preserve"> von [</w:t>
      </w:r>
      <w:r w:rsidRPr="58BAB1ED" w:rsidR="00BE3A8E">
        <w:rPr>
          <w:highlight w:val="lightGray"/>
        </w:rPr>
        <w:t>Ihr Unternehmen</w:t>
      </w:r>
      <w:r w:rsidR="00BE3A8E">
        <w:rPr/>
        <w:t>]</w:t>
      </w:r>
      <w:commentRangeEnd w:id="2"/>
      <w:r>
        <w:rPr>
          <w:rStyle w:val="CommentReference"/>
        </w:rPr>
        <w:commentReference w:id="2"/>
      </w:r>
      <w:r w:rsidR="00BE3A8E">
        <w:rPr/>
        <w:t xml:space="preserve">. </w:t>
      </w:r>
    </w:p>
    <w:p w:rsidR="00BE3A8E" w:rsidP="00BE3A8E" w:rsidRDefault="00BE3A8E" w14:paraId="345CE411" w14:textId="4F1C8815">
      <w:r>
        <w:t>Über die Händlersuche im Portal können Sie übrigens auch gleich eine:n passende:n JobRad</w:t>
      </w:r>
      <w:r w:rsidRPr="003A2C43">
        <w:rPr>
          <w:vertAlign w:val="superscript"/>
        </w:rPr>
        <w:t>®</w:t>
      </w:r>
      <w:r>
        <w:t>-Premiumhändler:in auswählen.</w:t>
      </w:r>
    </w:p>
    <w:p w:rsidR="00BE3A8E" w:rsidP="00BE3A8E" w:rsidRDefault="00BE3A8E" w14:paraId="6AA62602" w14:textId="77777777"/>
    <w:p w:rsidR="00BE3A8E" w:rsidP="00BE3A8E" w:rsidRDefault="00BE3A8E" w14:paraId="030CFFA9" w14:textId="1127E312">
      <w:r>
        <w:t>Los geht’s – machen Sie sich und Ihr Bike fit für den Frühling!</w:t>
      </w:r>
    </w:p>
    <w:p w:rsidRPr="00777725" w:rsidR="00777725" w:rsidP="00777725" w:rsidRDefault="00777725" w14:paraId="062D2D46" w14:textId="68520A78"/>
    <w:sectPr w:rsidRPr="00777725" w:rsidR="00777725" w:rsidSect="00426C29">
      <w:headerReference w:type="default" r:id="rId15"/>
      <w:footerReference w:type="defaul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LMB" w:author="JobRad GmbH" w:date="2026-01-26T17:42:00Z" w:id="0">
    <w:p w:rsidR="00777725" w:rsidP="00777725" w:rsidRDefault="00777725" w14:paraId="0247E54D" w14:textId="77777777">
      <w:pPr>
        <w:pStyle w:val="Kommentartext"/>
      </w:pPr>
      <w:r>
        <w:rPr>
          <w:rStyle w:val="Kommentarzeichen"/>
        </w:rPr>
        <w:annotationRef/>
      </w:r>
      <w:r>
        <w:t>Hinterlegen Sie hier gern den Link zum JobRad®-Portal Ihres Unternehmens.</w:t>
      </w:r>
    </w:p>
  </w:comment>
  <w:comment w:initials="LMB" w:author="JobRad GmbH" w:date="2026-01-26T17:42:00Z" w:id="2">
    <w:p w:rsidR="00BE3A8E" w:rsidP="00777725" w:rsidRDefault="00BE3A8E" w14:paraId="24B89D36" w14:textId="77777777">
      <w:pPr>
        <w:pStyle w:val="Kommentartext"/>
      </w:pPr>
      <w:r>
        <w:rPr>
          <w:rStyle w:val="Kommentarzeichen"/>
        </w:rPr>
        <w:annotationRef/>
      </w:r>
      <w:r>
        <w:t>Hinterlegen Sie hier gern den Link zum JobRad®-Portal Ihres Unternehmens.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0247E54D"/>
  <w15:commentEx w15:done="0" w15:paraId="24B89D36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736E8BD7" w16cex:dateUtc="2026-01-26T16:42:00Z"/>
  <w16cex:commentExtensible w16cex:durableId="32DCD5D4" w16cex:dateUtc="2026-01-26T16:42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0247E54D" w16cid:durableId="736E8BD7"/>
  <w16cid:commentId w16cid:paraId="24B89D36" w16cid:durableId="32DCD5D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A4A7D" w:rsidP="00677591" w:rsidRDefault="005A4A7D" w14:paraId="33B18645" w14:textId="77777777"/>
  </w:endnote>
  <w:endnote w:type="continuationSeparator" w:id="0">
    <w:p w:rsidR="005A4A7D" w:rsidP="00677591" w:rsidRDefault="005A4A7D" w14:paraId="01183DF8" w14:textId="77777777"/>
  </w:endnote>
  <w:endnote w:type="continuationNotice" w:id="1">
    <w:p w:rsidR="005A4A7D" w:rsidRDefault="005A4A7D" w14:paraId="288070CF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C7901" w:rsidP="00BC7901" w:rsidRDefault="00BC7901" w14:paraId="3B2D76DD" w14:textId="77777777"/>
  <w:tbl>
    <w:tblPr>
      <w:tblStyle w:val="Tabellenraster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:rsidTr="003860C3" w14:paraId="51214F83" w14:textId="77777777">
      <w:tc>
        <w:tcPr>
          <w:tcW w:w="4672" w:type="dxa"/>
        </w:tcPr>
        <w:p w:rsidR="00BC7901" w:rsidP="00BC7901" w:rsidRDefault="00BC7901" w14:paraId="5A35CF9B" w14:textId="77777777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r>
            <w:fldChar w:fldCharType="begin"/>
          </w:r>
          <w:r>
            <w:instrText> NUMPAGES   \* MERGEFORMAT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  <w:tc>
        <w:tcPr>
          <w:tcW w:w="4672" w:type="dxa"/>
        </w:tcPr>
        <w:p w:rsidRPr="005E091C" w:rsidR="00BC7901" w:rsidP="00BC7901" w:rsidRDefault="00CF76E2" w14:paraId="5D6A468C" w14:textId="337C7DE9">
          <w:pPr>
            <w:pStyle w:val="Fuzeile"/>
            <w:jc w:val="right"/>
          </w:pPr>
          <w:r w:rsidRPr="005E091C">
            <w:t>405</w:t>
          </w:r>
          <w:r w:rsidRPr="005E091C" w:rsidR="00BC7901">
            <w:t>-</w:t>
          </w:r>
          <w:r w:rsidRPr="005E091C" w:rsidR="005E091C">
            <w:t>05</w:t>
          </w:r>
          <w:r w:rsidRPr="005E091C" w:rsidR="00BC7901">
            <w:t>.2026</w:t>
          </w:r>
        </w:p>
      </w:tc>
    </w:tr>
  </w:tbl>
  <w:p w:rsidR="00BC7901" w:rsidRDefault="00BC7901" w14:paraId="60C51CFA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A4A7D" w:rsidP="00677591" w:rsidRDefault="005A4A7D" w14:paraId="6B15163D" w14:textId="77777777"/>
  </w:footnote>
  <w:footnote w:type="continuationSeparator" w:id="0">
    <w:p w:rsidR="005A4A7D" w:rsidP="00677591" w:rsidRDefault="005A4A7D" w14:paraId="46A9A53B" w14:textId="77777777"/>
  </w:footnote>
  <w:footnote w:type="continuationNotice" w:id="1">
    <w:p w:rsidR="005A4A7D" w:rsidRDefault="005A4A7D" w14:paraId="7D735DEB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EndPr/>
    <w:sdtContent>
      <w:p w:rsidRPr="009C28CF" w:rsidR="00677591" w:rsidP="00677591" w:rsidRDefault="00677591" w14:paraId="36366A09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JobRad GmbH">
    <w15:presenceInfo w15:providerId="None" w15:userId="JobRad GmbH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attachedTemplate r:id="rId1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35D80"/>
    <w:rsid w:val="00041EB1"/>
    <w:rsid w:val="00044914"/>
    <w:rsid w:val="00074CAB"/>
    <w:rsid w:val="001067DB"/>
    <w:rsid w:val="00135DE4"/>
    <w:rsid w:val="00144E35"/>
    <w:rsid w:val="00156617"/>
    <w:rsid w:val="001615D0"/>
    <w:rsid w:val="00193ACA"/>
    <w:rsid w:val="001B50AF"/>
    <w:rsid w:val="001D4AD8"/>
    <w:rsid w:val="0027261A"/>
    <w:rsid w:val="002D580D"/>
    <w:rsid w:val="002E166B"/>
    <w:rsid w:val="002E6B39"/>
    <w:rsid w:val="00352F7F"/>
    <w:rsid w:val="00355588"/>
    <w:rsid w:val="00394862"/>
    <w:rsid w:val="003A34A9"/>
    <w:rsid w:val="00426C29"/>
    <w:rsid w:val="00427BFA"/>
    <w:rsid w:val="00457276"/>
    <w:rsid w:val="004B376A"/>
    <w:rsid w:val="004C30F8"/>
    <w:rsid w:val="00584675"/>
    <w:rsid w:val="005A4A7D"/>
    <w:rsid w:val="005B31BB"/>
    <w:rsid w:val="005E091C"/>
    <w:rsid w:val="005E6AD9"/>
    <w:rsid w:val="006350D6"/>
    <w:rsid w:val="00642109"/>
    <w:rsid w:val="00670460"/>
    <w:rsid w:val="00677591"/>
    <w:rsid w:val="0068136A"/>
    <w:rsid w:val="006814CA"/>
    <w:rsid w:val="006E3343"/>
    <w:rsid w:val="00735F79"/>
    <w:rsid w:val="00737365"/>
    <w:rsid w:val="00763FEF"/>
    <w:rsid w:val="00765C82"/>
    <w:rsid w:val="00777725"/>
    <w:rsid w:val="007958CF"/>
    <w:rsid w:val="007C331F"/>
    <w:rsid w:val="009548BB"/>
    <w:rsid w:val="009C28CF"/>
    <w:rsid w:val="009E0A60"/>
    <w:rsid w:val="009E4133"/>
    <w:rsid w:val="009F770F"/>
    <w:rsid w:val="00A95B42"/>
    <w:rsid w:val="00AC625F"/>
    <w:rsid w:val="00B930BD"/>
    <w:rsid w:val="00BC7612"/>
    <w:rsid w:val="00BC7901"/>
    <w:rsid w:val="00BE3A8E"/>
    <w:rsid w:val="00C07F35"/>
    <w:rsid w:val="00C63693"/>
    <w:rsid w:val="00C661BC"/>
    <w:rsid w:val="00C66798"/>
    <w:rsid w:val="00C96E25"/>
    <w:rsid w:val="00CB56C4"/>
    <w:rsid w:val="00CF76E2"/>
    <w:rsid w:val="00D24E78"/>
    <w:rsid w:val="00D65187"/>
    <w:rsid w:val="00DC5AC8"/>
    <w:rsid w:val="00DC68EA"/>
    <w:rsid w:val="00DE36A2"/>
    <w:rsid w:val="00E06D08"/>
    <w:rsid w:val="00E06D50"/>
    <w:rsid w:val="00E07D53"/>
    <w:rsid w:val="00E34CCD"/>
    <w:rsid w:val="00E41B5E"/>
    <w:rsid w:val="00E54CD3"/>
    <w:rsid w:val="00E94D43"/>
    <w:rsid w:val="00EA1F24"/>
    <w:rsid w:val="00EC6DBC"/>
    <w:rsid w:val="00F754AF"/>
    <w:rsid w:val="00FA00AD"/>
    <w:rsid w:val="00FE5BDA"/>
    <w:rsid w:val="00FF4E0F"/>
    <w:rsid w:val="060E35B7"/>
    <w:rsid w:val="58BAB1ED"/>
    <w:rsid w:val="6831A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qFormat/>
    <w:rsid w:val="00BE3A8E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character" w:styleId="TitelZchn" w:customStyle="1">
    <w:name w:val="Titel Zchn"/>
    <w:basedOn w:val="Absatz-Standardschriftart"/>
    <w:link w:val="Titel"/>
    <w:rsid w:val="00CB56C4"/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styleId="ZwischenberschriftH3" w:customStyle="1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9C28CF"/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E06D50"/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styleId="H2berschrift1" w:customStyle="1">
    <w:name w:val="H2 Überschrift 1"/>
    <w:basedOn w:val="berschrift1"/>
    <w:link w:val="H2berschrift1Zchn"/>
    <w:uiPriority w:val="1"/>
    <w:qFormat/>
    <w:rsid w:val="00777725"/>
    <w:pPr>
      <w:numPr>
        <w:numId w:val="0"/>
      </w:numPr>
      <w:ind w:left="680" w:hanging="680"/>
      <w:outlineLvl w:val="1"/>
    </w:pPr>
  </w:style>
  <w:style w:type="character" w:styleId="H2berschrift1Zchn" w:customStyle="1">
    <w:name w:val="H2 Überschrift 1 Zchn"/>
    <w:basedOn w:val="berschrift1Zchn"/>
    <w:link w:val="H2berschrift1"/>
    <w:uiPriority w:val="1"/>
    <w:rsid w:val="00777725"/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paragraph" w:styleId="H3berschrift2" w:customStyle="1">
    <w:name w:val="H3 Überschrift 2"/>
    <w:basedOn w:val="berschrift2"/>
    <w:link w:val="H3berschrift2Zchn"/>
    <w:uiPriority w:val="1"/>
    <w:qFormat/>
    <w:rsid w:val="00777725"/>
    <w:pPr>
      <w:numPr>
        <w:ilvl w:val="0"/>
        <w:numId w:val="0"/>
      </w:numPr>
      <w:ind w:left="680" w:hanging="680"/>
      <w:outlineLvl w:val="2"/>
    </w:pPr>
  </w:style>
  <w:style w:type="character" w:styleId="H3berschrift2Zchn" w:customStyle="1">
    <w:name w:val="H3 Überschrift 2 Zchn"/>
    <w:basedOn w:val="berschrift2Zchn"/>
    <w:link w:val="H3berschrift2"/>
    <w:uiPriority w:val="1"/>
    <w:rsid w:val="00777725"/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44914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0449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JobRad Blanko Word Vorlage für Dokumente aller Art 2026-02 (2)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Tipp fürs JobRad®: Im Winter zum Service</dc:title>
  <dc:subject>Textvorlage für JobRad-Bevollmächtigte zur Information ihrer Mitarbeitenden</dc:subject>
  <dc:creator>JobRad GmbH</dc:creator>
  <cp:keywords/>
  <dc:description/>
  <cp:lastModifiedBy>Teresa Quast - JobRad</cp:lastModifiedBy>
  <cp:revision>26</cp:revision>
  <dcterms:created xsi:type="dcterms:W3CDTF">2026-06-23T12:08:00Z</dcterms:created>
  <dcterms:modified xsi:type="dcterms:W3CDTF">2026-06-29T11:20:51Z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