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27517" w:rsidP="00527517" w:rsidRDefault="00527517" w14:paraId="78698DFB" w14:textId="75D58C54">
      <w:pPr>
        <w:pStyle w:val="Titel"/>
      </w:pPr>
      <w:r>
        <w:t>Textvorlage</w:t>
      </w:r>
      <w:r w:rsidR="003D1C02">
        <w:t xml:space="preserve"> </w:t>
      </w:r>
      <w:r>
        <w:t>„</w:t>
      </w:r>
      <w:r w:rsidR="003C1A81">
        <w:t xml:space="preserve">Die </w:t>
      </w:r>
      <w:r>
        <w:t>Radsaison beginnt</w:t>
      </w:r>
      <w:r w:rsidR="00361D22">
        <w:t>“</w:t>
      </w:r>
    </w:p>
    <w:p w:rsidR="00527517" w:rsidP="00527517" w:rsidRDefault="003D1C02" w14:paraId="0478DBEF" w14:textId="02072EC5">
      <w:pPr>
        <w:pStyle w:val="H2berschrift1"/>
      </w:pPr>
      <w:r>
        <w:t>(</w:t>
      </w:r>
      <w:r w:rsidRPr="002B6FDD">
        <w:rPr>
          <w:highlight w:val="lightGray"/>
        </w:rPr>
        <w:t>Du-Version</w:t>
      </w:r>
      <w:r>
        <w:t xml:space="preserve">) </w:t>
      </w:r>
      <w:r w:rsidR="00B96F6E">
        <w:t>Saisonstart</w:t>
      </w:r>
      <w:r w:rsidR="00CA6F78">
        <w:t xml:space="preserve"> </w:t>
      </w:r>
      <w:r w:rsidR="00A66577">
        <w:t>–</w:t>
      </w:r>
      <w:r w:rsidR="00CA6F78">
        <w:t xml:space="preserve"> </w:t>
      </w:r>
      <w:r w:rsidR="00B96F6E">
        <w:t xml:space="preserve">im Frühling </w:t>
      </w:r>
      <w:r w:rsidR="00A66577">
        <w:t>wieder aufs Fahrrad umsteigen!</w:t>
      </w:r>
    </w:p>
    <w:p w:rsidR="00527517" w:rsidP="00527517" w:rsidRDefault="00527517" w14:paraId="2B9A1C25" w14:textId="77777777"/>
    <w:p w:rsidR="00BC32C7" w:rsidP="00527517" w:rsidRDefault="00BC32C7" w14:paraId="51DFD671" w14:textId="77777777"/>
    <w:p w:rsidR="00B96F6E" w:rsidP="00527517" w:rsidRDefault="0022157D" w14:paraId="752682A6" w14:textId="102158E1">
      <w:r>
        <w:t>Frühlingsgefühle</w:t>
      </w:r>
      <w:r w:rsidR="00851910">
        <w:t xml:space="preserve">? </w:t>
      </w:r>
      <w:r w:rsidR="007B6915">
        <w:t xml:space="preserve">Mit dem neuen Lieblingsbike garantiert! Hol dir </w:t>
      </w:r>
      <w:r w:rsidR="00CA466A">
        <w:t xml:space="preserve">jetzt </w:t>
      </w:r>
      <w:r w:rsidR="007B6915">
        <w:t>dein Dienstrad mit JobRad</w:t>
      </w:r>
      <w:r w:rsidRPr="003518CF" w:rsidR="007B6915">
        <w:rPr>
          <w:vertAlign w:val="superscript"/>
        </w:rPr>
        <w:t>®</w:t>
      </w:r>
      <w:r w:rsidR="007B6915">
        <w:t xml:space="preserve"> und starte </w:t>
      </w:r>
      <w:r w:rsidR="00996635">
        <w:t>dein Jahr fit</w:t>
      </w:r>
      <w:r w:rsidR="002C34A1">
        <w:t xml:space="preserve">, motiviert und </w:t>
      </w:r>
      <w:r w:rsidR="00146124">
        <w:t>mit smarten</w:t>
      </w:r>
      <w:r w:rsidR="00FC544D">
        <w:t xml:space="preserve"> Vorteilen bei unserem Lieblingsbenefit:</w:t>
      </w:r>
    </w:p>
    <w:p w:rsidR="00527517" w:rsidP="00B2466E" w:rsidRDefault="001F5006" w14:paraId="6BA5363F" w14:textId="5FAEE801">
      <w:pPr>
        <w:pStyle w:val="ZwischenberschriftH3"/>
      </w:pPr>
      <w:r>
        <w:t>JobRad</w:t>
      </w:r>
      <w:r w:rsidRPr="00B2466E">
        <w:rPr>
          <w:vertAlign w:val="superscript"/>
        </w:rPr>
        <w:t>®</w:t>
      </w:r>
      <w:r>
        <w:t xml:space="preserve">-Deals: </w:t>
      </w:r>
      <w:r w:rsidR="006A72FD">
        <w:t>Ordentlich sparen bei Rädern und Zubehör!</w:t>
      </w:r>
    </w:p>
    <w:p w:rsidR="00952E33" w:rsidP="00952E33" w:rsidRDefault="00952E33" w14:paraId="437F440A" w14:textId="07212763">
      <w:pPr>
        <w:pStyle w:val="Flietext"/>
      </w:pPr>
      <w:r w:rsidR="00952E33">
        <w:rPr/>
        <w:t>In unserem JobRad</w:t>
      </w:r>
      <w:r w:rsidRPr="6993C7CD" w:rsidR="00952E33">
        <w:rPr>
          <w:vertAlign w:val="superscript"/>
        </w:rPr>
        <w:t>®</w:t>
      </w:r>
      <w:r w:rsidR="00952E33">
        <w:rPr/>
        <w:t>-Portal findest du ab sofort</w:t>
      </w:r>
      <w:commentRangeStart w:id="0"/>
      <w:r w:rsidR="00952E33">
        <w:rPr/>
        <w:t xml:space="preserve"> </w:t>
      </w:r>
      <w:commentRangeEnd w:id="0"/>
      <w:r>
        <w:rPr>
          <w:rStyle w:val="CommentReference"/>
        </w:rPr>
        <w:commentReference w:id="0"/>
      </w:r>
      <w:r w:rsidR="00952E33">
        <w:rPr/>
        <w:t xml:space="preserve">exklusive Angebote rund ums Fahrrad und E-Bike. Von ermäßigtem Equipment bis hin zu attraktiven Rabatten auf Räder bei angesagten Marken, </w:t>
      </w:r>
      <w:r w:rsidR="00952E33">
        <w:rPr/>
        <w:t>Hersteller:innen</w:t>
      </w:r>
      <w:r w:rsidR="00952E33">
        <w:rPr/>
        <w:t xml:space="preserve"> und </w:t>
      </w:r>
      <w:r w:rsidR="00952E33">
        <w:rPr/>
        <w:t>Fachhändler:innen</w:t>
      </w:r>
      <w:r w:rsidR="00952E33">
        <w:rPr/>
        <w:t>. Mit JobRad</w:t>
      </w:r>
      <w:r w:rsidRPr="6993C7CD" w:rsidR="00952E33">
        <w:rPr>
          <w:vertAlign w:val="superscript"/>
        </w:rPr>
        <w:t>®</w:t>
      </w:r>
      <w:r w:rsidR="00952E33">
        <w:rPr/>
        <w:t xml:space="preserve">-Deals sparst du immer wieder, vor Ort und auch online. </w:t>
      </w:r>
    </w:p>
    <w:p w:rsidR="00CB29BB" w:rsidP="00CB29BB" w:rsidRDefault="00CB29BB" w14:paraId="1868E08D" w14:textId="77777777">
      <w:pPr>
        <w:pStyle w:val="Flietext"/>
      </w:pPr>
    </w:p>
    <w:p w:rsidR="00C973F9" w:rsidP="00C973F9" w:rsidRDefault="00CB29BB" w14:paraId="1E224263" w14:textId="377EBDF3">
      <w:pPr>
        <w:pStyle w:val="Flietext"/>
        <w:rPr>
          <w:b/>
          <w:bCs/>
        </w:rPr>
      </w:pPr>
      <w:r>
        <w:t xml:space="preserve">Neugierig? </w:t>
      </w:r>
      <w:r w:rsidR="0033290F">
        <w:t>Im</w:t>
      </w:r>
      <w:r w:rsidRPr="00494BCD">
        <w:t xml:space="preserve"> JobRad</w:t>
      </w:r>
      <w:r w:rsidRPr="00494BCD">
        <w:rPr>
          <w:vertAlign w:val="superscript"/>
        </w:rPr>
        <w:t>®</w:t>
      </w:r>
      <w:r w:rsidRPr="00494BCD">
        <w:t>-Portal</w:t>
      </w:r>
      <w:r w:rsidR="0033290F">
        <w:t xml:space="preserve"> kannst du dein</w:t>
      </w:r>
      <w:r>
        <w:t xml:space="preserve"> </w:t>
      </w:r>
      <w:commentRangeStart w:id="1"/>
      <w:r>
        <w:fldChar w:fldCharType="begin"/>
      </w:r>
      <w:r w:rsidR="004C4DE1">
        <w:instrText>HYPERLINK "https://jobrad.sharepoint.com/teams/jr-jr-b_c_funnels/Freigegebene Dokumente/Conversion Marketing/2026 Saisonstart Kommunikation/04_Texterstellung/portal.jobrad.org/login"</w:instrText>
      </w:r>
      <w:r>
        <w:fldChar w:fldCharType="separate"/>
      </w:r>
      <w:r>
        <w:rPr>
          <w:rStyle w:val="Hyperlink"/>
          <w:b/>
          <w:bCs/>
        </w:rPr>
        <w:t xml:space="preserve">Konto erstellen oder </w:t>
      </w:r>
      <w:r w:rsidR="0033290F">
        <w:rPr>
          <w:rStyle w:val="Hyperlink"/>
          <w:b/>
          <w:bCs/>
        </w:rPr>
        <w:t xml:space="preserve">dich </w:t>
      </w:r>
      <w:r>
        <w:rPr>
          <w:rStyle w:val="Hyperlink"/>
          <w:b/>
          <w:bCs/>
        </w:rPr>
        <w:t>einloggen</w:t>
      </w:r>
      <w:r>
        <w:fldChar w:fldCharType="end"/>
      </w:r>
      <w:commentRangeEnd w:id="1"/>
      <w:r w:rsidRPr="00FE5B1C" w:rsidR="002032A5">
        <w:rPr>
          <w:rStyle w:val="Kommentarzeichen"/>
          <w:b/>
          <w:bCs/>
          <w:sz w:val="22"/>
          <w:szCs w:val="22"/>
        </w:rPr>
        <w:commentReference w:id="1"/>
      </w:r>
      <w:r w:rsidRPr="00FE5B1C">
        <w:rPr>
          <w:b/>
          <w:bCs/>
        </w:rPr>
        <w:t>.</w:t>
      </w:r>
    </w:p>
    <w:p w:rsidR="00C973F9" w:rsidP="00C973F9" w:rsidRDefault="00C973F9" w14:paraId="4769C171" w14:textId="77777777">
      <w:pPr>
        <w:pStyle w:val="Flietext"/>
      </w:pPr>
    </w:p>
    <w:p w:rsidR="009E4FDB" w:rsidP="00527517" w:rsidRDefault="009E4FDB" w14:paraId="737A842C" w14:textId="77777777">
      <w:pPr>
        <w:pBdr>
          <w:bottom w:val="single" w:color="auto" w:sz="12" w:space="1"/>
        </w:pBdr>
      </w:pPr>
    </w:p>
    <w:p w:rsidR="001F222F" w:rsidP="001F222F" w:rsidRDefault="001F222F" w14:paraId="1B6A7D7A" w14:textId="5DDC0FE7">
      <w:pPr>
        <w:pStyle w:val="H2berschrift1"/>
      </w:pPr>
      <w:r>
        <w:t>(</w:t>
      </w:r>
      <w:r w:rsidRPr="001F222F">
        <w:rPr>
          <w:highlight w:val="lightGray"/>
        </w:rPr>
        <w:t>Sie</w:t>
      </w:r>
      <w:r w:rsidRPr="002B6FDD">
        <w:rPr>
          <w:highlight w:val="lightGray"/>
        </w:rPr>
        <w:t>-Version</w:t>
      </w:r>
      <w:r>
        <w:t>) Ran an den Lenker: Die Radsaison beginnt!</w:t>
      </w:r>
    </w:p>
    <w:p w:rsidR="002A24F3" w:rsidP="002A24F3" w:rsidRDefault="002A24F3" w14:paraId="770D83C6" w14:textId="77777777"/>
    <w:p w:rsidR="00CA466A" w:rsidP="00CA466A" w:rsidRDefault="00CA466A" w14:paraId="5AB89DDE" w14:textId="6A230F33">
      <w:r>
        <w:t>Frühlingsgefühle? Mit dem neuen Lieblingsbike garantiert! Holen Sie sich jetzt Ihr Dienstrad mit JobRad</w:t>
      </w:r>
      <w:r w:rsidRPr="003518CF">
        <w:rPr>
          <w:vertAlign w:val="superscript"/>
        </w:rPr>
        <w:t>®</w:t>
      </w:r>
      <w:r>
        <w:t xml:space="preserve"> und starten Sie Ihr Jahr fit, motiviert und mit smarten Vorteilen bei unserem Lieblingsbenefit:</w:t>
      </w:r>
    </w:p>
    <w:p w:rsidR="00CA466A" w:rsidP="00CA466A" w:rsidRDefault="00CA466A" w14:paraId="778D283C" w14:textId="77777777">
      <w:pPr>
        <w:pStyle w:val="ZwischenberschriftH3"/>
      </w:pPr>
      <w:r>
        <w:t>JobRad</w:t>
      </w:r>
      <w:r w:rsidRPr="00B2466E">
        <w:rPr>
          <w:vertAlign w:val="superscript"/>
        </w:rPr>
        <w:t>®</w:t>
      </w:r>
      <w:r>
        <w:t>-Deals: Ordentlich sparen bei Rädern und Zubehör!</w:t>
      </w:r>
    </w:p>
    <w:p w:rsidR="00CA466A" w:rsidP="00CA466A" w:rsidRDefault="00CA466A" w14:paraId="7D4D76C9" w14:textId="39E9495C">
      <w:pPr>
        <w:pStyle w:val="Flietext"/>
      </w:pPr>
      <w:r w:rsidR="00CA466A">
        <w:rPr/>
        <w:t>In unserem JobRad</w:t>
      </w:r>
      <w:r w:rsidRPr="6993C7CD" w:rsidR="00CA466A">
        <w:rPr>
          <w:vertAlign w:val="superscript"/>
        </w:rPr>
        <w:t>®</w:t>
      </w:r>
      <w:r w:rsidR="00CA466A">
        <w:rPr/>
        <w:t>-Portal find</w:t>
      </w:r>
      <w:r w:rsidR="0033290F">
        <w:rPr/>
        <w:t>en Sie</w:t>
      </w:r>
      <w:r w:rsidR="00CA466A">
        <w:rPr/>
        <w:t xml:space="preserve"> ab sofort mit</w:t>
      </w:r>
      <w:r w:rsidR="00CA466A">
        <w:rPr/>
        <w:t xml:space="preserve"> exklusive Angebote rund ums Fahrrad und E-Bike. Von ermäßigtem Equipment bis hin zu attraktiven Rabatten auf Räder bei angesagten Marken, </w:t>
      </w:r>
      <w:r w:rsidR="00CA466A">
        <w:rPr/>
        <w:t>Hersteller:innen</w:t>
      </w:r>
      <w:r w:rsidR="00CA466A">
        <w:rPr/>
        <w:t xml:space="preserve"> und </w:t>
      </w:r>
      <w:r w:rsidR="00CA466A">
        <w:rPr/>
        <w:t>Fachhändler:innen</w:t>
      </w:r>
      <w:r w:rsidR="00CA466A">
        <w:rPr/>
        <w:t>. Mit JobRad</w:t>
      </w:r>
      <w:r w:rsidRPr="6993C7CD" w:rsidR="00CA466A">
        <w:rPr>
          <w:vertAlign w:val="superscript"/>
        </w:rPr>
        <w:t>®</w:t>
      </w:r>
      <w:r w:rsidR="00CA466A">
        <w:rPr/>
        <w:t xml:space="preserve">-Deals </w:t>
      </w:r>
      <w:r w:rsidR="008E674B">
        <w:rPr/>
        <w:t>sparen Sie</w:t>
      </w:r>
      <w:r w:rsidR="00CA466A">
        <w:rPr/>
        <w:t xml:space="preserve"> immer wieder, vor Ort und auch online. </w:t>
      </w:r>
    </w:p>
    <w:p w:rsidR="00CA466A" w:rsidP="00CA466A" w:rsidRDefault="00CA466A" w14:paraId="1FD2F9ED" w14:textId="77777777">
      <w:pPr>
        <w:pStyle w:val="Flietext"/>
      </w:pPr>
    </w:p>
    <w:p w:rsidR="00CA466A" w:rsidP="00CA466A" w:rsidRDefault="00CA466A" w14:paraId="7BCACB24" w14:textId="36FD36E7">
      <w:pPr>
        <w:pStyle w:val="Flietext"/>
        <w:rPr>
          <w:b/>
          <w:bCs/>
        </w:rPr>
      </w:pPr>
      <w:r>
        <w:t xml:space="preserve">Neugierig? </w:t>
      </w:r>
      <w:r w:rsidR="0033290F">
        <w:t>Im</w:t>
      </w:r>
      <w:r w:rsidRPr="00494BCD">
        <w:t xml:space="preserve"> JobRad</w:t>
      </w:r>
      <w:r w:rsidRPr="00494BCD">
        <w:rPr>
          <w:vertAlign w:val="superscript"/>
        </w:rPr>
        <w:t>®</w:t>
      </w:r>
      <w:r w:rsidRPr="00494BCD">
        <w:t>-Portal</w:t>
      </w:r>
      <w:r w:rsidR="0033290F">
        <w:t xml:space="preserve"> können Sie sich Ihr</w:t>
      </w:r>
      <w:r>
        <w:t xml:space="preserve"> </w:t>
      </w:r>
      <w:commentRangeStart w:id="2"/>
      <w:r>
        <w:fldChar w:fldCharType="begin"/>
      </w:r>
      <w:r>
        <w:instrText>HYPERLINK "https://jobrad.sharepoint.com/teams/jr-jr-b_c_funnels/Freigegebene Dokumente/Conversion Marketing/2026 Saisonstart Kommunikation/04_Texterstellung/portal.jobrad.org/login"</w:instrText>
      </w:r>
      <w:r>
        <w:fldChar w:fldCharType="separate"/>
      </w:r>
      <w:r>
        <w:rPr>
          <w:rStyle w:val="Hyperlink"/>
          <w:b/>
          <w:bCs/>
        </w:rPr>
        <w:t xml:space="preserve">Konto erstellen oder </w:t>
      </w:r>
      <w:r w:rsidR="0033290F">
        <w:rPr>
          <w:rStyle w:val="Hyperlink"/>
          <w:b/>
          <w:bCs/>
        </w:rPr>
        <w:t xml:space="preserve">sich </w:t>
      </w:r>
      <w:r>
        <w:rPr>
          <w:rStyle w:val="Hyperlink"/>
          <w:b/>
          <w:bCs/>
        </w:rPr>
        <w:t>einloggen</w:t>
      </w:r>
      <w:r>
        <w:fldChar w:fldCharType="end"/>
      </w:r>
      <w:commentRangeEnd w:id="2"/>
      <w:r w:rsidRPr="00FE5B1C">
        <w:rPr>
          <w:rStyle w:val="Kommentarzeichen"/>
          <w:b/>
          <w:bCs/>
          <w:sz w:val="22"/>
          <w:szCs w:val="22"/>
        </w:rPr>
        <w:commentReference w:id="2"/>
      </w:r>
      <w:r w:rsidRPr="00FE5B1C">
        <w:rPr>
          <w:b/>
          <w:bCs/>
        </w:rPr>
        <w:t>.</w:t>
      </w:r>
    </w:p>
    <w:p w:rsidRPr="00527517" w:rsidR="001F222F" w:rsidP="00527517" w:rsidRDefault="002A24F3" w14:paraId="5955A2FB" w14:textId="0A26C055">
      <w:r>
        <w:t>[</w:t>
      </w:r>
      <w:r w:rsidRPr="00C070BD">
        <w:rPr>
          <w:highlight w:val="lightGray"/>
        </w:rPr>
        <w:t>Absender:in</w:t>
      </w:r>
      <w:r>
        <w:t>]</w:t>
      </w:r>
    </w:p>
    <w:sectPr w:rsidRPr="00527517" w:rsidR="001F222F" w:rsidSect="00426C29">
      <w:headerReference w:type="default" r:id="rId15"/>
      <w:footerReference w:type="defaul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ME" w:author="Mirja Eschermann - JobRad" w:date="2026-06-29T12:30:00Z" w:id="0">
    <w:p w:rsidR="0036529C" w:rsidP="0036529C" w:rsidRDefault="0036529C" w14:paraId="409CFCF5" w14:textId="77777777">
      <w:pPr>
        <w:pStyle w:val="Kommentartext"/>
      </w:pPr>
      <w:r>
        <w:rPr>
          <w:rStyle w:val="Kommentarzeichen"/>
        </w:rPr>
        <w:annotationRef/>
      </w:r>
      <w:r>
        <w:t>Oder rauslassen (steht ja schon in der Überschrift). Dann kommt „JobRad-Portal“ und „JobRad-Deals“ nicht so dicht hintereinander und es liest sich einfacher.</w:t>
      </w:r>
    </w:p>
  </w:comment>
  <w:comment w:initials="LMB" w:author="JobRad GmbH" w:date="2026-04-22T16:35:00Z" w:id="1">
    <w:p w:rsidR="002032A5" w:rsidP="002032A5" w:rsidRDefault="002032A5" w14:paraId="2C571B99" w14:textId="77777777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alternativ den Link zum JobRad®-Portal Ihres Unternehmens.</w:t>
      </w:r>
    </w:p>
  </w:comment>
  <w:comment w:initials="LMB" w:author="JobRad GmbH" w:date="2026-04-22T16:35:00Z" w:id="2">
    <w:p w:rsidR="00CA466A" w:rsidP="002032A5" w:rsidRDefault="00CA466A" w14:paraId="2DE02050" w14:textId="77777777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alternativ den Link zum JobRad®-Portal Ihres Unternehmens.</w:t>
      </w:r>
    </w:p>
  </w:comment>
</w:comments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1" w15:paraId="409CFCF5"/>
  <w15:commentEx w15:done="0" w15:paraId="2C571B99"/>
  <w15:commentEx w15:done="0" w15:paraId="2DE02050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5D4CA2D1" w16cex:dateUtc="2026-06-29T10:30:00Z"/>
  <w16cex:commentExtensible w16cex:durableId="617247DE" w16cex:dateUtc="2026-04-22T14:35:00Z"/>
  <w16cex:commentExtensible w16cex:durableId="2934BCB7" w16cex:dateUtc="2026-04-22T14:35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09CFCF5" w16cid:durableId="5D4CA2D1"/>
  <w16cid:commentId w16cid:paraId="2C571B99" w16cid:durableId="617247DE"/>
  <w16cid:commentId w16cid:paraId="2DE02050" w16cid:durableId="2934BC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D32A9" w:rsidP="00677591" w:rsidRDefault="00AD32A9" w14:paraId="2B844D2B" w14:textId="77777777"/>
  </w:endnote>
  <w:endnote w:type="continuationSeparator" w:id="0">
    <w:p w:rsidR="00AD32A9" w:rsidP="00677591" w:rsidRDefault="00AD32A9" w14:paraId="14648970" w14:textId="77777777"/>
  </w:endnote>
  <w:endnote w:type="continuationNotice" w:id="1">
    <w:p w:rsidR="00AD32A9" w:rsidRDefault="00AD32A9" w14:paraId="47D59EF9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E5436" w:rsidP="00FE5436" w:rsidRDefault="00FE5436" w14:paraId="14A7442C" w14:textId="77777777"/>
  <w:tbl>
    <w:tblPr>
      <w:tblStyle w:val="Tabellenraster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672"/>
      <w:gridCol w:w="4672"/>
    </w:tblGrid>
    <w:tr w:rsidR="00FE5436" w14:paraId="6E6DD83D" w14:textId="77777777">
      <w:tc>
        <w:tcPr>
          <w:tcW w:w="4672" w:type="dxa"/>
        </w:tcPr>
        <w:p w:rsidR="00FE5436" w:rsidP="00FE5436" w:rsidRDefault="00FE5436" w14:paraId="6FEF0959" w14:textId="77777777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 xml:space="preserve"> von </w:t>
          </w:r>
          <w:r>
            <w:fldChar w:fldCharType="begin"/>
          </w:r>
          <w:r>
            <w:instrText> NUMPAGES   \* MERGEFORMAT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  <w:tc>
        <w:tcPr>
          <w:tcW w:w="4672" w:type="dxa"/>
        </w:tcPr>
        <w:p w:rsidRPr="00BA2DA1" w:rsidR="00FE5436" w:rsidP="00FE5436" w:rsidRDefault="00FE5436" w14:paraId="40469278" w14:textId="230EA291">
          <w:pPr>
            <w:pStyle w:val="Fuzeile"/>
            <w:jc w:val="right"/>
          </w:pPr>
          <w:r w:rsidRPr="00BA2DA1">
            <w:t>4</w:t>
          </w:r>
          <w:r>
            <w:t>19</w:t>
          </w:r>
          <w:r w:rsidRPr="00BA2DA1">
            <w:t>-0</w:t>
          </w:r>
          <w:r w:rsidR="00F11157">
            <w:t>4</w:t>
          </w:r>
          <w:r w:rsidRPr="00BA2DA1">
            <w:t>.2026</w:t>
          </w:r>
        </w:p>
      </w:tc>
    </w:tr>
  </w:tbl>
  <w:p w:rsidR="00FE5436" w:rsidRDefault="00FE5436" w14:paraId="2BD21FA3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D32A9" w:rsidP="00677591" w:rsidRDefault="00AD32A9" w14:paraId="36CBB945" w14:textId="77777777"/>
  </w:footnote>
  <w:footnote w:type="continuationSeparator" w:id="0">
    <w:p w:rsidR="00AD32A9" w:rsidP="00677591" w:rsidRDefault="00AD32A9" w14:paraId="56AA3972" w14:textId="77777777"/>
  </w:footnote>
  <w:footnote w:type="continuationNotice" w:id="1">
    <w:p w:rsidR="00AD32A9" w:rsidRDefault="00AD32A9" w14:paraId="272EAC23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Content>
      <w:p w:rsidRPr="009C28CF" w:rsidR="00677591" w:rsidP="00677591" w:rsidRDefault="00677591" w14:paraId="1E204B87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468B0B9" wp14:editId="5F507D93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irja Eschermann - JobRad">
    <w15:presenceInfo w15:providerId="AD" w15:userId="S::mirja.eschermann@jobrad.org::5cd1294a-0a48-4eb2-b5a1-3dc6cb2f9a30"/>
  </w15:person>
  <w15:person w15:author="JobRad GmbH">
    <w15:presenceInfo w15:providerId="None" w15:userId="JobRad GmbH"/>
  </w15:person>
</w15:people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attachedTemplate r:id="rId1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C42"/>
    <w:rsid w:val="0000602B"/>
    <w:rsid w:val="00031B5E"/>
    <w:rsid w:val="00041CA6"/>
    <w:rsid w:val="00041EB1"/>
    <w:rsid w:val="00073683"/>
    <w:rsid w:val="00074CAB"/>
    <w:rsid w:val="000D4853"/>
    <w:rsid w:val="000F037B"/>
    <w:rsid w:val="000F58ED"/>
    <w:rsid w:val="00135DE4"/>
    <w:rsid w:val="00144E35"/>
    <w:rsid w:val="00146124"/>
    <w:rsid w:val="00156617"/>
    <w:rsid w:val="00157B18"/>
    <w:rsid w:val="001615D0"/>
    <w:rsid w:val="00162E58"/>
    <w:rsid w:val="001D3135"/>
    <w:rsid w:val="001D4AD8"/>
    <w:rsid w:val="001D7CE1"/>
    <w:rsid w:val="001F222F"/>
    <w:rsid w:val="001F5006"/>
    <w:rsid w:val="002032A5"/>
    <w:rsid w:val="0022157D"/>
    <w:rsid w:val="002A24F3"/>
    <w:rsid w:val="002A2C3E"/>
    <w:rsid w:val="002B6FDD"/>
    <w:rsid w:val="002C34A1"/>
    <w:rsid w:val="002E508C"/>
    <w:rsid w:val="002E50C8"/>
    <w:rsid w:val="002E6B39"/>
    <w:rsid w:val="002F6F3A"/>
    <w:rsid w:val="00330985"/>
    <w:rsid w:val="0033290F"/>
    <w:rsid w:val="003518CF"/>
    <w:rsid w:val="00352F7F"/>
    <w:rsid w:val="00361D22"/>
    <w:rsid w:val="0036529C"/>
    <w:rsid w:val="003856A3"/>
    <w:rsid w:val="0038598C"/>
    <w:rsid w:val="00394862"/>
    <w:rsid w:val="003A27A4"/>
    <w:rsid w:val="003A34A9"/>
    <w:rsid w:val="003C1A81"/>
    <w:rsid w:val="003D1C02"/>
    <w:rsid w:val="004022F5"/>
    <w:rsid w:val="00412040"/>
    <w:rsid w:val="00421B53"/>
    <w:rsid w:val="00426C29"/>
    <w:rsid w:val="0044108D"/>
    <w:rsid w:val="00472DB0"/>
    <w:rsid w:val="004B28CB"/>
    <w:rsid w:val="004C30F8"/>
    <w:rsid w:val="004C4DE1"/>
    <w:rsid w:val="004D738D"/>
    <w:rsid w:val="004E4064"/>
    <w:rsid w:val="005031F5"/>
    <w:rsid w:val="00517BD7"/>
    <w:rsid w:val="00520CD7"/>
    <w:rsid w:val="00526791"/>
    <w:rsid w:val="00527517"/>
    <w:rsid w:val="00554036"/>
    <w:rsid w:val="00561EC3"/>
    <w:rsid w:val="00595DA4"/>
    <w:rsid w:val="005B31BB"/>
    <w:rsid w:val="005E441A"/>
    <w:rsid w:val="0060291A"/>
    <w:rsid w:val="00612B11"/>
    <w:rsid w:val="00642109"/>
    <w:rsid w:val="00670460"/>
    <w:rsid w:val="00674300"/>
    <w:rsid w:val="00677591"/>
    <w:rsid w:val="00687366"/>
    <w:rsid w:val="006A72FD"/>
    <w:rsid w:val="006C02DA"/>
    <w:rsid w:val="006C159F"/>
    <w:rsid w:val="006D1264"/>
    <w:rsid w:val="0073584A"/>
    <w:rsid w:val="00757C42"/>
    <w:rsid w:val="007B6915"/>
    <w:rsid w:val="00803C4B"/>
    <w:rsid w:val="008205BE"/>
    <w:rsid w:val="00833F50"/>
    <w:rsid w:val="00851910"/>
    <w:rsid w:val="008746FC"/>
    <w:rsid w:val="008D6236"/>
    <w:rsid w:val="008E674B"/>
    <w:rsid w:val="008F23E6"/>
    <w:rsid w:val="008F2D25"/>
    <w:rsid w:val="009444E8"/>
    <w:rsid w:val="00952E33"/>
    <w:rsid w:val="00992805"/>
    <w:rsid w:val="00996635"/>
    <w:rsid w:val="009C28CF"/>
    <w:rsid w:val="009E0A60"/>
    <w:rsid w:val="009E4133"/>
    <w:rsid w:val="009E4FDB"/>
    <w:rsid w:val="00A0794C"/>
    <w:rsid w:val="00A17416"/>
    <w:rsid w:val="00A40B3F"/>
    <w:rsid w:val="00A66577"/>
    <w:rsid w:val="00A96B1D"/>
    <w:rsid w:val="00AA63A1"/>
    <w:rsid w:val="00AD32A9"/>
    <w:rsid w:val="00AE1439"/>
    <w:rsid w:val="00AE72A1"/>
    <w:rsid w:val="00B2466E"/>
    <w:rsid w:val="00B24E37"/>
    <w:rsid w:val="00B4296C"/>
    <w:rsid w:val="00B67AF7"/>
    <w:rsid w:val="00B96F6E"/>
    <w:rsid w:val="00BC32C7"/>
    <w:rsid w:val="00BC7612"/>
    <w:rsid w:val="00BF34F3"/>
    <w:rsid w:val="00C52891"/>
    <w:rsid w:val="00C66798"/>
    <w:rsid w:val="00C71953"/>
    <w:rsid w:val="00C856B4"/>
    <w:rsid w:val="00C87C8C"/>
    <w:rsid w:val="00C973F9"/>
    <w:rsid w:val="00CA466A"/>
    <w:rsid w:val="00CA6F78"/>
    <w:rsid w:val="00CB29BB"/>
    <w:rsid w:val="00CB56C4"/>
    <w:rsid w:val="00CD7F15"/>
    <w:rsid w:val="00D30C24"/>
    <w:rsid w:val="00D746CC"/>
    <w:rsid w:val="00DC5AC8"/>
    <w:rsid w:val="00DD55CA"/>
    <w:rsid w:val="00E06D50"/>
    <w:rsid w:val="00E34CCD"/>
    <w:rsid w:val="00E4255B"/>
    <w:rsid w:val="00E52842"/>
    <w:rsid w:val="00E54CD3"/>
    <w:rsid w:val="00E94D43"/>
    <w:rsid w:val="00E96171"/>
    <w:rsid w:val="00EA1F24"/>
    <w:rsid w:val="00EE774A"/>
    <w:rsid w:val="00EF068B"/>
    <w:rsid w:val="00F11157"/>
    <w:rsid w:val="00F413EB"/>
    <w:rsid w:val="00F462D1"/>
    <w:rsid w:val="00FC544D"/>
    <w:rsid w:val="00FD4974"/>
    <w:rsid w:val="00FE5436"/>
    <w:rsid w:val="00FE5BDA"/>
    <w:rsid w:val="00FF06FD"/>
    <w:rsid w:val="00FF4E0F"/>
    <w:rsid w:val="16B4438D"/>
    <w:rsid w:val="3039B907"/>
    <w:rsid w:val="6993C7CD"/>
    <w:rsid w:val="75152527"/>
    <w:rsid w:val="76297B2B"/>
    <w:rsid w:val="793E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B1B47"/>
  <w15:chartTrackingRefBased/>
  <w15:docId w15:val="{BD176B2C-96BC-4877-94BB-A87698043AC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qFormat/>
    <w:rsid w:val="00CA466A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character" w:styleId="TitelZchn" w:customStyle="1">
    <w:name w:val="Titel Zchn"/>
    <w:basedOn w:val="Absatz-Standardschriftart"/>
    <w:link w:val="Titel"/>
    <w:rsid w:val="00CB56C4"/>
    <w:rPr>
      <w:rFonts w:asciiTheme="majorHAnsi" w:hAnsiTheme="majorHAnsi" w:eastAsiaTheme="majorEastAsia" w:cstheme="majorBidi"/>
      <w:b/>
      <w:bCs/>
      <w:kern w:val="28"/>
      <w:sz w:val="56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styleId="ZwischenberschriftH3" w:customStyle="1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9C28CF"/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E06D50"/>
    <w:rPr>
      <w:rFonts w:asciiTheme="majorHAnsi" w:hAnsiTheme="majorHAnsi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H2berschrift1" w:customStyle="1">
    <w:name w:val="H2 Überschrift 1"/>
    <w:basedOn w:val="berschrift1"/>
    <w:link w:val="H2berschrift1Zchn"/>
    <w:uiPriority w:val="1"/>
    <w:qFormat/>
    <w:rsid w:val="00F462D1"/>
    <w:pPr>
      <w:numPr>
        <w:numId w:val="0"/>
      </w:numPr>
      <w:ind w:left="680" w:hanging="680"/>
      <w:outlineLvl w:val="1"/>
    </w:pPr>
  </w:style>
  <w:style w:type="character" w:styleId="H2berschrift1Zchn" w:customStyle="1">
    <w:name w:val="H2 Überschrift 1 Zchn"/>
    <w:basedOn w:val="berschrift1Zchn"/>
    <w:link w:val="H2berschrift1"/>
    <w:uiPriority w:val="1"/>
    <w:rsid w:val="00F462D1"/>
    <w:rPr>
      <w:rFonts w:asciiTheme="majorHAnsi" w:hAnsiTheme="majorHAnsi" w:eastAsiaTheme="majorEastAsia" w:cstheme="majorBidi"/>
      <w:color w:val="20292D" w:themeColor="accent1" w:themeShade="BF"/>
      <w:sz w:val="32"/>
      <w:szCs w:val="32"/>
    </w:rPr>
  </w:style>
  <w:style w:type="paragraph" w:styleId="Kommentartext">
    <w:name w:val="annotation text"/>
    <w:basedOn w:val="Standard"/>
    <w:link w:val="KommentartextZchn"/>
    <w:uiPriority w:val="99"/>
    <w:semiHidden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berarbeitung">
    <w:name w:val="Revision"/>
    <w:hidden/>
    <w:uiPriority w:val="99"/>
    <w:semiHidden/>
    <w:rsid w:val="00A0794C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032A5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2032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OneDrive%20-%20JobRad%20GmbH\Desktop\JobRad%20Blanko%20Word%20Vorlage%20f&#252;r%20Dokumente%20aller%20Art%202026-02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BC6437-1D5D-47F7-AAEA-0EFB0BD545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JobRad Blanko Word Vorlage für Dokumente aller Art 2026-02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"Ran an den Lenker: Die Radsaison beginnt!" (Du-Version)</dc:title>
  <dc:subject>Textvorlage zur Information von Mitarbeitenden</dc:subject>
  <dc:creator>JobRad GmbH</dc:creator>
  <cp:keywords/>
  <dc:description/>
  <cp:lastModifiedBy>Teresa Quast - JobRad</cp:lastModifiedBy>
  <cp:revision>28</cp:revision>
  <dcterms:created xsi:type="dcterms:W3CDTF">2026-06-23T12:40:00Z</dcterms:created>
  <dcterms:modified xsi:type="dcterms:W3CDTF">2026-06-29T11:21:49Z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