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D9EF1A" w14:textId="0EC437AF" w:rsidR="00AC07AF" w:rsidRDefault="001B457B" w:rsidP="00AC07AF">
      <w:pPr>
        <w:pStyle w:val="Titel"/>
      </w:pPr>
      <w:r>
        <w:t xml:space="preserve">Textvorlage </w:t>
      </w:r>
      <w:r w:rsidR="00AC07AF">
        <w:t>Intranet</w:t>
      </w:r>
      <w:r>
        <w:t>beitrag</w:t>
      </w:r>
      <w:r>
        <w:br/>
      </w:r>
      <w:r w:rsidR="00AC07AF">
        <w:t>„Jubiläu</w:t>
      </w:r>
      <w:r w:rsidR="000233A6">
        <w:t>msradler:in</w:t>
      </w:r>
      <w:r w:rsidR="00AC07AF">
        <w:t>“</w:t>
      </w:r>
    </w:p>
    <w:p w14:paraId="4A02BCDE" w14:textId="77777777" w:rsidR="00E41149" w:rsidRDefault="00AC07AF" w:rsidP="001B457B">
      <w:pPr>
        <w:pStyle w:val="H2berschrift1"/>
      </w:pPr>
      <w:r w:rsidRPr="006B42D4">
        <w:rPr>
          <w:highlight w:val="lightGray"/>
        </w:rPr>
        <w:t>(Du-Version)</w:t>
      </w:r>
      <w:r>
        <w:t xml:space="preserve"> Dienstradleasing</w:t>
      </w:r>
      <w:r w:rsidR="00E41149">
        <w:t>? Läuft!</w:t>
      </w:r>
    </w:p>
    <w:p w14:paraId="3EB683E6" w14:textId="473862D8" w:rsidR="00AC07AF" w:rsidRDefault="00AC07AF" w:rsidP="001B457B">
      <w:pPr>
        <w:pStyle w:val="H2berschrift1"/>
      </w:pPr>
      <w:r>
        <w:t>Schon [</w:t>
      </w:r>
      <w:r w:rsidRPr="0056219E">
        <w:rPr>
          <w:highlight w:val="lightGray"/>
        </w:rPr>
        <w:t>Anzahl</w:t>
      </w:r>
      <w:r>
        <w:t xml:space="preserve">] </w:t>
      </w:r>
      <w:r w:rsidR="00F143A0">
        <w:t>Diensträder</w:t>
      </w:r>
      <w:r w:rsidR="001E59AE">
        <w:t xml:space="preserve"> von JobRad</w:t>
      </w:r>
      <w:r w:rsidR="001E59AE" w:rsidRPr="001E59AE">
        <w:rPr>
          <w:vertAlign w:val="superscript"/>
        </w:rPr>
        <w:t>®</w:t>
      </w:r>
      <w:r>
        <w:t xml:space="preserve"> bei [</w:t>
      </w:r>
      <w:r w:rsidRPr="009A7A9A">
        <w:rPr>
          <w:highlight w:val="lightGray"/>
        </w:rPr>
        <w:t>Ihre Firma</w:t>
      </w:r>
      <w:r>
        <w:t>]!</w:t>
      </w:r>
    </w:p>
    <w:p w14:paraId="7AEEE505" w14:textId="77777777" w:rsidR="00AC07AF" w:rsidRDefault="00AC07AF" w:rsidP="00AC07AF">
      <w:pPr>
        <w:pStyle w:val="Flietext"/>
      </w:pPr>
    </w:p>
    <w:p w14:paraId="5102E157" w14:textId="65480E92" w:rsidR="005D37BD" w:rsidRDefault="00AC07AF" w:rsidP="00AC07AF">
      <w:pPr>
        <w:pStyle w:val="Flietext"/>
      </w:pPr>
      <w:r>
        <w:t xml:space="preserve">Wir freuen uns sehr, dass </w:t>
      </w:r>
      <w:r w:rsidR="00E41149">
        <w:t xml:space="preserve">unser </w:t>
      </w:r>
      <w:r>
        <w:t>JobRad</w:t>
      </w:r>
      <w:r w:rsidRPr="008B4834">
        <w:rPr>
          <w:vertAlign w:val="superscript"/>
        </w:rPr>
        <w:t>®</w:t>
      </w:r>
      <w:r w:rsidR="00E41149">
        <w:t>-Angebot</w:t>
      </w:r>
      <w:r>
        <w:t xml:space="preserve"> so gut bei euch ankommt </w:t>
      </w:r>
      <w:r w:rsidR="00965850">
        <w:t xml:space="preserve">und </w:t>
      </w:r>
      <w:r w:rsidR="005B33CF">
        <w:t xml:space="preserve">wir bereits die [Jubiliäumszahl] geknackt haben. </w:t>
      </w:r>
      <w:r w:rsidR="00B01DF6">
        <w:t>Einfach großartig</w:t>
      </w:r>
      <w:r w:rsidR="005B33CF">
        <w:t>,</w:t>
      </w:r>
      <w:r w:rsidR="00B01DF6">
        <w:t xml:space="preserve"> dass sich</w:t>
      </w:r>
      <w:r>
        <w:t xml:space="preserve"> bereits so viele für diesen tollen Benefit entschieden haben. </w:t>
      </w:r>
    </w:p>
    <w:p w14:paraId="7A1E4388" w14:textId="77777777" w:rsidR="005D37BD" w:rsidRDefault="005D37BD" w:rsidP="00AC07AF">
      <w:pPr>
        <w:pStyle w:val="Flietext"/>
      </w:pPr>
    </w:p>
    <w:p w14:paraId="39D4E22F" w14:textId="360BB4A7" w:rsidR="00AC07AF" w:rsidRDefault="00800A1D" w:rsidP="00AC07AF">
      <w:pPr>
        <w:pStyle w:val="Flietext"/>
      </w:pPr>
      <w:r>
        <w:t xml:space="preserve">Kein Wunder </w:t>
      </w:r>
      <w:r w:rsidR="00330FB9">
        <w:t>–</w:t>
      </w:r>
      <w:r>
        <w:t xml:space="preserve"> </w:t>
      </w:r>
      <w:r w:rsidR="00330FB9">
        <w:t>die Vorteile sprechen für sich:</w:t>
      </w:r>
    </w:p>
    <w:p w14:paraId="36F5F82C" w14:textId="77777777" w:rsidR="00AC07AF" w:rsidRDefault="00AC07AF" w:rsidP="00AC07AF">
      <w:pPr>
        <w:pStyle w:val="Flietext"/>
      </w:pPr>
    </w:p>
    <w:p w14:paraId="29B4B921" w14:textId="77777777" w:rsidR="005D37BD" w:rsidRPr="003F2BEB" w:rsidRDefault="005D37BD" w:rsidP="005D37BD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Clever gespart</w:t>
      </w:r>
    </w:p>
    <w:p w14:paraId="152EDF7D" w14:textId="77777777" w:rsidR="005D37BD" w:rsidRDefault="005D37BD" w:rsidP="005D37BD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Dank Gehaltsumwandlung und steuerlicher Förderung (</w:t>
      </w:r>
      <w:hyperlink r:id="rId11" w:history="1">
        <w:r w:rsidRPr="0084649D">
          <w:rPr>
            <w:rStyle w:val="Hyperlink"/>
            <w:color w:val="2B373D" w:themeColor="text1"/>
            <w:sz w:val="24"/>
            <w:szCs w:val="24"/>
          </w:rPr>
          <w:t>0,25 %-Regel</w:t>
        </w:r>
      </w:hyperlink>
      <w:r w:rsidRPr="0084649D">
        <w:rPr>
          <w:sz w:val="24"/>
          <w:szCs w:val="24"/>
        </w:rPr>
        <w:t>) sparst du bis zu 40 % gegenüber einem Direktkauf</w:t>
      </w:r>
      <w:r w:rsidRPr="003F2BEB">
        <w:rPr>
          <w:sz w:val="24"/>
          <w:szCs w:val="24"/>
        </w:rPr>
        <w:t>! So werden auch Premium-Räder erschwinglich.</w:t>
      </w:r>
      <w:r>
        <w:rPr>
          <w:sz w:val="24"/>
          <w:szCs w:val="24"/>
        </w:rPr>
        <w:t xml:space="preserve"> </w:t>
      </w:r>
    </w:p>
    <w:p w14:paraId="4240703D" w14:textId="77777777" w:rsidR="005D37BD" w:rsidRPr="00C61E73" w:rsidRDefault="005D37BD" w:rsidP="005D37BD">
      <w:pPr>
        <w:pStyle w:val="Flietext"/>
        <w:rPr>
          <w:sz w:val="24"/>
          <w:szCs w:val="24"/>
        </w:rPr>
      </w:pPr>
      <w:r w:rsidRPr="0084649D">
        <w:rPr>
          <w:kern w:val="0"/>
          <w:sz w:val="24"/>
          <w:szCs w:val="24"/>
          <w14:ligatures w14:val="none"/>
        </w:rPr>
        <w:t xml:space="preserve">Um deine persönliche Ersparnis zu berechnen, nutzt du am besten den Rechner in unserem individuellen </w:t>
      </w:r>
      <w:commentRangeStart w:id="0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0"/>
      <w:r w:rsidRPr="0084649D">
        <w:rPr>
          <w:rStyle w:val="Kommentarzeichen"/>
          <w:sz w:val="24"/>
          <w:szCs w:val="24"/>
        </w:rPr>
        <w:commentReference w:id="0"/>
      </w:r>
      <w:r w:rsidRPr="0084649D">
        <w:rPr>
          <w:sz w:val="24"/>
          <w:szCs w:val="24"/>
        </w:rPr>
        <w:t xml:space="preserve"> </w:t>
      </w:r>
      <w:r w:rsidRPr="0084649D">
        <w:rPr>
          <w:kern w:val="0"/>
          <w:sz w:val="24"/>
          <w:szCs w:val="24"/>
          <w14:ligatures w14:val="none"/>
        </w:rPr>
        <w:t>oder wendest dich an deine:n Steuerberater:in.</w:t>
      </w:r>
      <w:r w:rsidRPr="0084649D">
        <w:rPr>
          <w:sz w:val="24"/>
          <w:szCs w:val="24"/>
        </w:rPr>
        <w:t xml:space="preserve"> </w:t>
      </w:r>
    </w:p>
    <w:p w14:paraId="3D1EA5FB" w14:textId="77777777" w:rsidR="005D37BD" w:rsidRPr="003F2BEB" w:rsidRDefault="005D37BD" w:rsidP="005D37BD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Happy mit dem Traumrad</w:t>
      </w:r>
    </w:p>
    <w:p w14:paraId="5BD27582" w14:textId="77777777" w:rsidR="005D37BD" w:rsidRPr="003F2BEB" w:rsidRDefault="005D37BD" w:rsidP="005D37BD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Egal, welche Marke oder welcher Radtyp – </w:t>
      </w:r>
      <w:r>
        <w:rPr>
          <w:sz w:val="24"/>
          <w:szCs w:val="24"/>
        </w:rPr>
        <w:t>entdecke</w:t>
      </w:r>
      <w:r w:rsidRPr="003F2BEB">
        <w:rPr>
          <w:sz w:val="24"/>
          <w:szCs w:val="24"/>
        </w:rPr>
        <w:t xml:space="preserve"> das riesige Angebot bei rund </w:t>
      </w:r>
      <w:r>
        <w:rPr>
          <w:sz w:val="24"/>
          <w:szCs w:val="24"/>
        </w:rPr>
        <w:t>7</w:t>
      </w:r>
      <w:r w:rsidRPr="003F2BEB">
        <w:rPr>
          <w:sz w:val="24"/>
          <w:szCs w:val="24"/>
        </w:rPr>
        <w:t>.</w:t>
      </w:r>
      <w:r>
        <w:rPr>
          <w:sz w:val="24"/>
          <w:szCs w:val="24"/>
        </w:rPr>
        <w:t>2</w:t>
      </w:r>
      <w:r w:rsidRPr="003F2BEB">
        <w:rPr>
          <w:sz w:val="24"/>
          <w:szCs w:val="24"/>
        </w:rPr>
        <w:t>00 JobRad</w:t>
      </w:r>
      <w:r w:rsidRPr="00822E7D">
        <w:rPr>
          <w:sz w:val="24"/>
          <w:szCs w:val="24"/>
          <w:vertAlign w:val="superscript"/>
        </w:rPr>
        <w:t>®</w:t>
      </w:r>
      <w:r w:rsidRPr="003F2BEB">
        <w:rPr>
          <w:sz w:val="24"/>
          <w:szCs w:val="24"/>
        </w:rPr>
        <w:t>-Fachhandelspartner:innen bundesweit oder in einem der zahlreichen Onlineshops.</w:t>
      </w:r>
    </w:p>
    <w:p w14:paraId="33F2E893" w14:textId="77777777" w:rsidR="005D37BD" w:rsidRPr="003F2BEB" w:rsidRDefault="005D37BD" w:rsidP="005D37BD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Auf Nummer sicher</w:t>
      </w:r>
    </w:p>
    <w:p w14:paraId="08D11BE8" w14:textId="77777777" w:rsidR="005D37BD" w:rsidRPr="003F2BEB" w:rsidRDefault="005D37BD" w:rsidP="005D37BD">
      <w:pPr>
        <w:pStyle w:val="Flietext"/>
        <w:rPr>
          <w:sz w:val="24"/>
          <w:szCs w:val="24"/>
        </w:rPr>
      </w:pPr>
      <w:r>
        <w:rPr>
          <w:sz w:val="24"/>
          <w:szCs w:val="24"/>
        </w:rPr>
        <w:t>Damit dein Traumrad</w:t>
      </w:r>
      <w:r w:rsidRPr="003F2BEB">
        <w:rPr>
          <w:sz w:val="24"/>
          <w:szCs w:val="24"/>
        </w:rPr>
        <w:t xml:space="preserve"> immer optimal versorgt ist, gibt es </w:t>
      </w:r>
      <w:r>
        <w:rPr>
          <w:sz w:val="24"/>
          <w:szCs w:val="24"/>
        </w:rPr>
        <w:t>verschiedene Servicepakete, die zu deinem Rad und Fahrradalltag passen.</w:t>
      </w:r>
    </w:p>
    <w:p w14:paraId="59285837" w14:textId="77777777" w:rsidR="005D37BD" w:rsidRPr="003F2BEB" w:rsidRDefault="005D37BD" w:rsidP="005D37BD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Heimvorteil</w:t>
      </w:r>
    </w:p>
    <w:p w14:paraId="7BCD1403" w14:textId="478875BB" w:rsidR="005D37BD" w:rsidRDefault="005D37BD" w:rsidP="005D37BD">
      <w:pPr>
        <w:pStyle w:val="Flietext"/>
        <w:rPr>
          <w:sz w:val="24"/>
          <w:szCs w:val="24"/>
        </w:rPr>
      </w:pPr>
      <w:r w:rsidRPr="0CBA0267">
        <w:rPr>
          <w:sz w:val="24"/>
          <w:szCs w:val="24"/>
        </w:rPr>
        <w:t xml:space="preserve">Auch Partner:innen und die Familie dürfen das Dienstrad fahren, wenn sie in deinem Haushalt leben – </w:t>
      </w:r>
      <w:r w:rsidR="4F570BED" w:rsidRPr="0CBA0267">
        <w:rPr>
          <w:sz w:val="24"/>
          <w:szCs w:val="24"/>
        </w:rPr>
        <w:t>auch für Sie ist das Rad versichert</w:t>
      </w:r>
      <w:r w:rsidRPr="0CBA0267">
        <w:rPr>
          <w:sz w:val="24"/>
          <w:szCs w:val="24"/>
        </w:rPr>
        <w:t>.</w:t>
      </w:r>
    </w:p>
    <w:p w14:paraId="0585B5B9" w14:textId="77777777" w:rsidR="005D37BD" w:rsidRPr="00D512CF" w:rsidRDefault="005D37BD" w:rsidP="005D37BD">
      <w:pPr>
        <w:pStyle w:val="Flietext"/>
        <w:rPr>
          <w:b/>
          <w:bCs/>
          <w:sz w:val="24"/>
          <w:szCs w:val="24"/>
        </w:rPr>
      </w:pPr>
      <w:r w:rsidRPr="00D512CF">
        <w:rPr>
          <w:b/>
          <w:bCs/>
          <w:sz w:val="24"/>
          <w:szCs w:val="24"/>
        </w:rPr>
        <w:t>JobRad®-Deals</w:t>
      </w:r>
    </w:p>
    <w:p w14:paraId="1F654610" w14:textId="1F51FEAD" w:rsidR="00AC07AF" w:rsidRPr="00216BD5" w:rsidRDefault="005D37BD" w:rsidP="00AC07AF">
      <w:pPr>
        <w:pStyle w:val="Flietext"/>
        <w:rPr>
          <w:sz w:val="24"/>
          <w:szCs w:val="24"/>
        </w:rPr>
      </w:pPr>
      <w:r>
        <w:rPr>
          <w:sz w:val="24"/>
          <w:szCs w:val="24"/>
        </w:rPr>
        <w:t xml:space="preserve">Exklusive Angebote und Rabattaktionen rund ums Bike. Alle Details findest du im </w:t>
      </w:r>
      <w:commentRangeStart w:id="1"/>
      <w:r>
        <w:rPr>
          <w:sz w:val="24"/>
          <w:szCs w:val="24"/>
        </w:rPr>
        <w:t>JobRad®-Po</w:t>
      </w:r>
      <w:r w:rsidR="00693612">
        <w:rPr>
          <w:sz w:val="24"/>
          <w:szCs w:val="24"/>
        </w:rPr>
        <w:t>r</w:t>
      </w:r>
      <w:r>
        <w:rPr>
          <w:sz w:val="24"/>
          <w:szCs w:val="24"/>
        </w:rPr>
        <w:t>tal</w:t>
      </w:r>
      <w:commentRangeEnd w:id="1"/>
      <w:r>
        <w:rPr>
          <w:rStyle w:val="Kommentarzeichen"/>
          <w:sz w:val="24"/>
          <w:szCs w:val="24"/>
        </w:rPr>
        <w:commentReference w:id="1"/>
      </w:r>
      <w:r>
        <w:rPr>
          <w:sz w:val="24"/>
          <w:szCs w:val="24"/>
        </w:rPr>
        <w:t>.</w:t>
      </w:r>
    </w:p>
    <w:p w14:paraId="21FF2C90" w14:textId="77777777" w:rsidR="00216BD5" w:rsidRPr="00F94704" w:rsidRDefault="00216BD5" w:rsidP="00216BD5">
      <w:pPr>
        <w:pStyle w:val="Zwischenberschrift"/>
      </w:pPr>
      <w:r w:rsidRPr="00F94704">
        <w:t xml:space="preserve">Du willst direkt starten? </w:t>
      </w:r>
      <w:r>
        <w:rPr>
          <w:rStyle w:val="Textauszeichnung"/>
          <w:rFonts w:ascii="Arial" w:hAnsi="Arial"/>
          <w:b/>
        </w:rPr>
        <w:t>Los geht’s!</w:t>
      </w:r>
    </w:p>
    <w:p w14:paraId="555D4B81" w14:textId="77777777" w:rsidR="00216BD5" w:rsidRPr="0084649D" w:rsidRDefault="00216BD5" w:rsidP="00216BD5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 xml:space="preserve">Registriere dich einmalig im </w:t>
      </w:r>
      <w:commentRangeStart w:id="2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2"/>
      <w:r w:rsidRPr="0084649D">
        <w:rPr>
          <w:rStyle w:val="Kommentarzeichen"/>
          <w:sz w:val="24"/>
          <w:szCs w:val="24"/>
        </w:rPr>
        <w:commentReference w:id="2"/>
      </w:r>
      <w:r w:rsidRPr="0084649D">
        <w:rPr>
          <w:sz w:val="24"/>
          <w:szCs w:val="24"/>
        </w:rPr>
        <w:t>.</w:t>
      </w:r>
    </w:p>
    <w:p w14:paraId="772680BB" w14:textId="77777777" w:rsidR="00216BD5" w:rsidRPr="0084649D" w:rsidRDefault="00216BD5" w:rsidP="00216BD5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Erkundige dich online oder lass dich vor Ort</w:t>
      </w:r>
      <w:r>
        <w:rPr>
          <w:sz w:val="24"/>
          <w:szCs w:val="24"/>
        </w:rPr>
        <w:t xml:space="preserve"> im Fahrradfachhandel</w:t>
      </w:r>
      <w:r w:rsidRPr="0084649D">
        <w:rPr>
          <w:sz w:val="24"/>
          <w:szCs w:val="24"/>
        </w:rPr>
        <w:t xml:space="preserve"> beraten</w:t>
      </w:r>
      <w:r>
        <w:rPr>
          <w:sz w:val="24"/>
          <w:szCs w:val="24"/>
        </w:rPr>
        <w:t>.</w:t>
      </w:r>
    </w:p>
    <w:p w14:paraId="1B258337" w14:textId="77777777" w:rsidR="00216BD5" w:rsidRPr="0084649D" w:rsidRDefault="00216BD5" w:rsidP="00216BD5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 xml:space="preserve">Such dir dein Wunschrad aus, beantrage es im Portal und sichere dir so die steuerliche Förderung! </w:t>
      </w:r>
    </w:p>
    <w:p w14:paraId="3445F28B" w14:textId="77777777" w:rsidR="00AC07AF" w:rsidRDefault="00AC07AF" w:rsidP="00AC07AF">
      <w:pPr>
        <w:pStyle w:val="Flietext"/>
      </w:pPr>
    </w:p>
    <w:p w14:paraId="7A768EE4" w14:textId="46A92320" w:rsidR="00AC07AF" w:rsidRDefault="00AC07AF" w:rsidP="00AC07AF">
      <w:pPr>
        <w:pStyle w:val="Flietext"/>
      </w:pPr>
      <w:r>
        <w:t>[</w:t>
      </w:r>
      <w:r w:rsidRPr="53CAFE16">
        <w:rPr>
          <w:highlight w:val="lightGray"/>
        </w:rPr>
        <w:t>Optional</w:t>
      </w:r>
      <w:r>
        <w:t xml:space="preserve">] </w:t>
      </w:r>
      <w:r w:rsidR="00CD7F33">
        <w:t xml:space="preserve">Let’s celebrate! </w:t>
      </w:r>
      <w:r w:rsidR="00C07F18">
        <w:t xml:space="preserve">Als Jubiläums-Goodie verlosen wir </w:t>
      </w:r>
      <w:r>
        <w:t>unter allen</w:t>
      </w:r>
      <w:r w:rsidR="1284AD5A">
        <w:t>, die bereits JobRad</w:t>
      </w:r>
      <w:r w:rsidR="1284AD5A" w:rsidRPr="53CAFE16">
        <w:rPr>
          <w:vertAlign w:val="superscript"/>
        </w:rPr>
        <w:t>®</w:t>
      </w:r>
      <w:r w:rsidR="1284AD5A">
        <w:t xml:space="preserve"> nutzen,</w:t>
      </w:r>
      <w:r>
        <w:t>[</w:t>
      </w:r>
      <w:r w:rsidRPr="53CAFE16">
        <w:rPr>
          <w:highlight w:val="lightGray"/>
        </w:rPr>
        <w:t>Gewinn – z. B. zwei Fahrradtaschen, ein Fahrradschloss etc.</w:t>
      </w:r>
      <w:r>
        <w:t xml:space="preserve">]. Schick uns </w:t>
      </w:r>
      <w:r w:rsidR="00232596">
        <w:t xml:space="preserve">einfach </w:t>
      </w:r>
      <w:r>
        <w:t>bis zum [</w:t>
      </w:r>
      <w:r w:rsidRPr="53CAFE16">
        <w:rPr>
          <w:highlight w:val="lightGray"/>
        </w:rPr>
        <w:t>Datum</w:t>
      </w:r>
      <w:r>
        <w:t>] eine E-Mail mit dem Kennwort „JobRad</w:t>
      </w:r>
      <w:r w:rsidR="00D06384" w:rsidRPr="53CAFE16">
        <w:rPr>
          <w:vertAlign w:val="superscript"/>
        </w:rPr>
        <w:t>®</w:t>
      </w:r>
      <w:r>
        <w:t>“ an [</w:t>
      </w:r>
      <w:r w:rsidRPr="53CAFE16">
        <w:rPr>
          <w:highlight w:val="lightGray"/>
        </w:rPr>
        <w:t>E-Mail-Adresse</w:t>
      </w:r>
      <w:r>
        <w:t>]. Der:die Gewinner:in wird unter allen Einsendungen ausgelost.</w:t>
      </w:r>
    </w:p>
    <w:p w14:paraId="62217952" w14:textId="16757186" w:rsidR="001B457B" w:rsidRDefault="001B457B" w:rsidP="00AC07AF">
      <w:pPr>
        <w:pStyle w:val="Flietext"/>
        <w:pBdr>
          <w:bottom w:val="single" w:sz="12" w:space="1" w:color="auto"/>
        </w:pBdr>
      </w:pPr>
    </w:p>
    <w:p w14:paraId="286ADE66" w14:textId="735715B6" w:rsidR="001C3074" w:rsidRDefault="001C3074" w:rsidP="001C3074">
      <w:pPr>
        <w:pStyle w:val="H2berschrift1"/>
      </w:pPr>
      <w:r>
        <w:rPr>
          <w:highlight w:val="lightGray"/>
        </w:rPr>
        <w:t>Sie</w:t>
      </w:r>
      <w:r w:rsidRPr="006B42D4">
        <w:rPr>
          <w:highlight w:val="lightGray"/>
        </w:rPr>
        <w:t>-Version)</w:t>
      </w:r>
      <w:r>
        <w:t xml:space="preserve"> Dienstradleasing? Läuft!</w:t>
      </w:r>
    </w:p>
    <w:p w14:paraId="26E2AB39" w14:textId="77777777" w:rsidR="001C3074" w:rsidRDefault="001C3074" w:rsidP="001C3074">
      <w:pPr>
        <w:pStyle w:val="H2berschrift1"/>
      </w:pPr>
      <w:r>
        <w:t>Schon [</w:t>
      </w:r>
      <w:r w:rsidRPr="0056219E">
        <w:rPr>
          <w:highlight w:val="lightGray"/>
        </w:rPr>
        <w:t>Anzahl</w:t>
      </w:r>
      <w:r>
        <w:t>] Diensträder von JobRad</w:t>
      </w:r>
      <w:r w:rsidRPr="001E59AE">
        <w:rPr>
          <w:vertAlign w:val="superscript"/>
        </w:rPr>
        <w:t>®</w:t>
      </w:r>
      <w:r>
        <w:t xml:space="preserve"> bei [</w:t>
      </w:r>
      <w:r w:rsidRPr="009A7A9A">
        <w:rPr>
          <w:highlight w:val="lightGray"/>
        </w:rPr>
        <w:t>Ihre Firma</w:t>
      </w:r>
      <w:r>
        <w:t>]!</w:t>
      </w:r>
    </w:p>
    <w:p w14:paraId="60CF7E13" w14:textId="77777777" w:rsidR="001C3074" w:rsidRDefault="001C3074" w:rsidP="001C3074">
      <w:pPr>
        <w:pStyle w:val="Flietext"/>
      </w:pPr>
    </w:p>
    <w:p w14:paraId="13248CFA" w14:textId="302ACCE7" w:rsidR="001C3074" w:rsidRDefault="001C3074" w:rsidP="001C3074">
      <w:pPr>
        <w:pStyle w:val="Flietext"/>
      </w:pPr>
      <w:r>
        <w:t>Wir freuen uns sehr, dass unser JobRad</w:t>
      </w:r>
      <w:r w:rsidRPr="008B4834">
        <w:rPr>
          <w:vertAlign w:val="superscript"/>
        </w:rPr>
        <w:t>®</w:t>
      </w:r>
      <w:r>
        <w:t>-Angebot so gut bei Ihnen ankommt und wir bereits die [</w:t>
      </w:r>
      <w:r w:rsidRPr="001C3074">
        <w:rPr>
          <w:highlight w:val="lightGray"/>
        </w:rPr>
        <w:t>Jubiliäumszahl</w:t>
      </w:r>
      <w:r>
        <w:t xml:space="preserve">] geknackt haben. Einfach großartig, dass sich bereits so viele für diesen tollen Benefit entschieden haben. </w:t>
      </w:r>
    </w:p>
    <w:p w14:paraId="7C40FFC6" w14:textId="77777777" w:rsidR="001C3074" w:rsidRDefault="001C3074" w:rsidP="001C3074">
      <w:pPr>
        <w:pStyle w:val="Flietext"/>
      </w:pPr>
    </w:p>
    <w:p w14:paraId="64A14E88" w14:textId="77777777" w:rsidR="001C3074" w:rsidRDefault="001C3074" w:rsidP="001C3074">
      <w:pPr>
        <w:pStyle w:val="Flietext"/>
      </w:pPr>
      <w:r>
        <w:t>Kein Wunder – die Vorteile sprechen für sich:</w:t>
      </w:r>
    </w:p>
    <w:p w14:paraId="1B4E9E23" w14:textId="77777777" w:rsidR="001C3074" w:rsidRDefault="001C3074" w:rsidP="001C3074">
      <w:pPr>
        <w:pStyle w:val="Flietext"/>
      </w:pPr>
    </w:p>
    <w:p w14:paraId="32155951" w14:textId="77777777" w:rsidR="001C3074" w:rsidRPr="003F2BEB" w:rsidRDefault="001C3074" w:rsidP="001C3074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Clever gespart</w:t>
      </w:r>
    </w:p>
    <w:p w14:paraId="78103F88" w14:textId="71AC9ACB" w:rsidR="001C3074" w:rsidRDefault="001C3074" w:rsidP="001C3074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Dank Gehaltsumwandlung und steuerlicher Förderung (</w:t>
      </w:r>
      <w:hyperlink r:id="rId16" w:history="1">
        <w:r w:rsidRPr="0084649D">
          <w:rPr>
            <w:rStyle w:val="Hyperlink"/>
            <w:color w:val="2B373D" w:themeColor="text1"/>
            <w:sz w:val="24"/>
            <w:szCs w:val="24"/>
          </w:rPr>
          <w:t>0,25 %-Regel</w:t>
        </w:r>
      </w:hyperlink>
      <w:r w:rsidRPr="0084649D">
        <w:rPr>
          <w:sz w:val="24"/>
          <w:szCs w:val="24"/>
        </w:rPr>
        <w:t xml:space="preserve">) </w:t>
      </w:r>
      <w:r w:rsidR="005D7D8F">
        <w:rPr>
          <w:sz w:val="24"/>
          <w:szCs w:val="24"/>
        </w:rPr>
        <w:t>sparen Sie</w:t>
      </w:r>
      <w:r w:rsidRPr="0084649D">
        <w:rPr>
          <w:sz w:val="24"/>
          <w:szCs w:val="24"/>
        </w:rPr>
        <w:t xml:space="preserve"> bis zu 40 % gegenüber einem Direktkauf</w:t>
      </w:r>
      <w:r w:rsidRPr="003F2BEB">
        <w:rPr>
          <w:sz w:val="24"/>
          <w:szCs w:val="24"/>
        </w:rPr>
        <w:t>! So werden auch Premium-Räder erschwinglich.</w:t>
      </w:r>
      <w:r>
        <w:rPr>
          <w:sz w:val="24"/>
          <w:szCs w:val="24"/>
        </w:rPr>
        <w:t xml:space="preserve"> </w:t>
      </w:r>
    </w:p>
    <w:p w14:paraId="22622CB5" w14:textId="0B228B88" w:rsidR="001C3074" w:rsidRPr="00C61E73" w:rsidRDefault="001C3074" w:rsidP="001C3074">
      <w:pPr>
        <w:pStyle w:val="Flietext"/>
        <w:rPr>
          <w:sz w:val="24"/>
          <w:szCs w:val="24"/>
        </w:rPr>
      </w:pPr>
      <w:r w:rsidRPr="0084649D">
        <w:rPr>
          <w:kern w:val="0"/>
          <w:sz w:val="24"/>
          <w:szCs w:val="24"/>
          <w14:ligatures w14:val="none"/>
        </w:rPr>
        <w:t xml:space="preserve">Um </w:t>
      </w:r>
      <w:r w:rsidR="005D7D8F">
        <w:rPr>
          <w:kern w:val="0"/>
          <w:sz w:val="24"/>
          <w:szCs w:val="24"/>
          <w14:ligatures w14:val="none"/>
        </w:rPr>
        <w:t xml:space="preserve">Ihre </w:t>
      </w:r>
      <w:r w:rsidRPr="0084649D">
        <w:rPr>
          <w:kern w:val="0"/>
          <w:sz w:val="24"/>
          <w:szCs w:val="24"/>
          <w14:ligatures w14:val="none"/>
        </w:rPr>
        <w:t>persönliche Ersparnis zu berechnen, nut</w:t>
      </w:r>
      <w:r w:rsidR="005D7D8F">
        <w:rPr>
          <w:kern w:val="0"/>
          <w:sz w:val="24"/>
          <w:szCs w:val="24"/>
          <w14:ligatures w14:val="none"/>
        </w:rPr>
        <w:t>zen Sie</w:t>
      </w:r>
      <w:r w:rsidRPr="0084649D">
        <w:rPr>
          <w:kern w:val="0"/>
          <w:sz w:val="24"/>
          <w:szCs w:val="24"/>
          <w14:ligatures w14:val="none"/>
        </w:rPr>
        <w:t xml:space="preserve"> am besten den Rechner in unserem individuellen </w:t>
      </w:r>
      <w:commentRangeStart w:id="3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3"/>
      <w:r w:rsidRPr="0084649D">
        <w:rPr>
          <w:rStyle w:val="Kommentarzeichen"/>
          <w:sz w:val="24"/>
          <w:szCs w:val="24"/>
        </w:rPr>
        <w:commentReference w:id="3"/>
      </w:r>
      <w:r w:rsidRPr="0084649D">
        <w:rPr>
          <w:sz w:val="24"/>
          <w:szCs w:val="24"/>
        </w:rPr>
        <w:t xml:space="preserve"> </w:t>
      </w:r>
      <w:r w:rsidRPr="0084649D">
        <w:rPr>
          <w:kern w:val="0"/>
          <w:sz w:val="24"/>
          <w:szCs w:val="24"/>
          <w14:ligatures w14:val="none"/>
        </w:rPr>
        <w:t>oder wende</w:t>
      </w:r>
      <w:r w:rsidR="005D7D8F">
        <w:rPr>
          <w:kern w:val="0"/>
          <w:sz w:val="24"/>
          <w:szCs w:val="24"/>
          <w14:ligatures w14:val="none"/>
        </w:rPr>
        <w:t xml:space="preserve">n sich </w:t>
      </w:r>
      <w:r w:rsidRPr="0084649D">
        <w:rPr>
          <w:kern w:val="0"/>
          <w:sz w:val="24"/>
          <w:szCs w:val="24"/>
          <w14:ligatures w14:val="none"/>
        </w:rPr>
        <w:t xml:space="preserve">an </w:t>
      </w:r>
      <w:r w:rsidR="005D7D8F">
        <w:rPr>
          <w:kern w:val="0"/>
          <w:sz w:val="24"/>
          <w:szCs w:val="24"/>
          <w14:ligatures w14:val="none"/>
        </w:rPr>
        <w:t>Ihre:n</w:t>
      </w:r>
      <w:r w:rsidRPr="0084649D">
        <w:rPr>
          <w:kern w:val="0"/>
          <w:sz w:val="24"/>
          <w:szCs w:val="24"/>
          <w14:ligatures w14:val="none"/>
        </w:rPr>
        <w:t xml:space="preserve"> Steuerberater:in.</w:t>
      </w:r>
      <w:r w:rsidRPr="0084649D">
        <w:rPr>
          <w:sz w:val="24"/>
          <w:szCs w:val="24"/>
        </w:rPr>
        <w:t xml:space="preserve"> </w:t>
      </w:r>
    </w:p>
    <w:p w14:paraId="2B59EF9A" w14:textId="77777777" w:rsidR="001C3074" w:rsidRPr="003F2BEB" w:rsidRDefault="001C3074" w:rsidP="001C3074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Happy mit dem Traumrad</w:t>
      </w:r>
    </w:p>
    <w:p w14:paraId="3449A43D" w14:textId="18AF5DAA" w:rsidR="001C3074" w:rsidRPr="003F2BEB" w:rsidRDefault="001C3074" w:rsidP="001C3074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Egal, welche Marke oder welcher Radtyp – </w:t>
      </w:r>
      <w:r>
        <w:rPr>
          <w:sz w:val="24"/>
          <w:szCs w:val="24"/>
        </w:rPr>
        <w:t>entdecke</w:t>
      </w:r>
      <w:r w:rsidR="005D7D8F">
        <w:rPr>
          <w:sz w:val="24"/>
          <w:szCs w:val="24"/>
        </w:rPr>
        <w:t>n Sie</w:t>
      </w:r>
      <w:r w:rsidRPr="003F2BEB">
        <w:rPr>
          <w:sz w:val="24"/>
          <w:szCs w:val="24"/>
        </w:rPr>
        <w:t xml:space="preserve"> das riesige Angebot bei rund </w:t>
      </w:r>
      <w:r>
        <w:rPr>
          <w:sz w:val="24"/>
          <w:szCs w:val="24"/>
        </w:rPr>
        <w:t>7</w:t>
      </w:r>
      <w:r w:rsidRPr="003F2BEB">
        <w:rPr>
          <w:sz w:val="24"/>
          <w:szCs w:val="24"/>
        </w:rPr>
        <w:t>.</w:t>
      </w:r>
      <w:r>
        <w:rPr>
          <w:sz w:val="24"/>
          <w:szCs w:val="24"/>
        </w:rPr>
        <w:t>2</w:t>
      </w:r>
      <w:r w:rsidRPr="003F2BEB">
        <w:rPr>
          <w:sz w:val="24"/>
          <w:szCs w:val="24"/>
        </w:rPr>
        <w:t>00 JobRad</w:t>
      </w:r>
      <w:r w:rsidRPr="00822E7D">
        <w:rPr>
          <w:sz w:val="24"/>
          <w:szCs w:val="24"/>
          <w:vertAlign w:val="superscript"/>
        </w:rPr>
        <w:t>®</w:t>
      </w:r>
      <w:r w:rsidRPr="003F2BEB">
        <w:rPr>
          <w:sz w:val="24"/>
          <w:szCs w:val="24"/>
        </w:rPr>
        <w:t>-Fachhandelspartner:innen bundesweit oder in einem der zahlreichen Onlineshops.</w:t>
      </w:r>
    </w:p>
    <w:p w14:paraId="082E81F8" w14:textId="77777777" w:rsidR="001C3074" w:rsidRPr="003F2BEB" w:rsidRDefault="001C3074" w:rsidP="001C3074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Auf Nummer sicher</w:t>
      </w:r>
    </w:p>
    <w:p w14:paraId="7B3CB758" w14:textId="161A7F75" w:rsidR="001C3074" w:rsidRPr="003F2BEB" w:rsidRDefault="001C3074" w:rsidP="001C3074">
      <w:pPr>
        <w:pStyle w:val="Flietext"/>
        <w:rPr>
          <w:sz w:val="24"/>
          <w:szCs w:val="24"/>
        </w:rPr>
      </w:pPr>
      <w:r>
        <w:rPr>
          <w:sz w:val="24"/>
          <w:szCs w:val="24"/>
        </w:rPr>
        <w:t xml:space="preserve">Damit </w:t>
      </w:r>
      <w:r w:rsidR="005D7D8F">
        <w:rPr>
          <w:sz w:val="24"/>
          <w:szCs w:val="24"/>
        </w:rPr>
        <w:t>Ihr</w:t>
      </w:r>
      <w:r>
        <w:rPr>
          <w:sz w:val="24"/>
          <w:szCs w:val="24"/>
        </w:rPr>
        <w:t xml:space="preserve"> Traumrad</w:t>
      </w:r>
      <w:r w:rsidRPr="003F2BEB">
        <w:rPr>
          <w:sz w:val="24"/>
          <w:szCs w:val="24"/>
        </w:rPr>
        <w:t xml:space="preserve"> immer optimal versorgt ist, gibt es </w:t>
      </w:r>
      <w:r>
        <w:rPr>
          <w:sz w:val="24"/>
          <w:szCs w:val="24"/>
        </w:rPr>
        <w:t xml:space="preserve">verschiedene Servicepakete, die zu </w:t>
      </w:r>
      <w:r w:rsidR="005D7D8F">
        <w:rPr>
          <w:sz w:val="24"/>
          <w:szCs w:val="24"/>
        </w:rPr>
        <w:t>Ihrem</w:t>
      </w:r>
      <w:r>
        <w:rPr>
          <w:sz w:val="24"/>
          <w:szCs w:val="24"/>
        </w:rPr>
        <w:t xml:space="preserve"> Rad und Fahrradalltag passen.</w:t>
      </w:r>
    </w:p>
    <w:p w14:paraId="6352AA45" w14:textId="77777777" w:rsidR="001C3074" w:rsidRPr="003F2BEB" w:rsidRDefault="001C3074" w:rsidP="001C3074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Heimvorteil</w:t>
      </w:r>
    </w:p>
    <w:p w14:paraId="755B0A48" w14:textId="3C085A63" w:rsidR="001C3074" w:rsidRDefault="001C3074" w:rsidP="001C3074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Auch Partner:innen und die Familie dürfen das </w:t>
      </w:r>
      <w:r>
        <w:rPr>
          <w:sz w:val="24"/>
          <w:szCs w:val="24"/>
        </w:rPr>
        <w:t xml:space="preserve">Dienstrad </w:t>
      </w:r>
      <w:r w:rsidRPr="003F2BEB">
        <w:rPr>
          <w:sz w:val="24"/>
          <w:szCs w:val="24"/>
        </w:rPr>
        <w:t xml:space="preserve">fahren, wenn sie in </w:t>
      </w:r>
      <w:r w:rsidR="005D7D8F">
        <w:rPr>
          <w:sz w:val="24"/>
          <w:szCs w:val="24"/>
        </w:rPr>
        <w:t>Ihrem</w:t>
      </w:r>
      <w:r w:rsidRPr="003F2BEB">
        <w:rPr>
          <w:sz w:val="24"/>
          <w:szCs w:val="24"/>
        </w:rPr>
        <w:t xml:space="preserve"> Haushalt leben – der Versicherungsschutz greift auch dann.</w:t>
      </w:r>
    </w:p>
    <w:p w14:paraId="40A6579B" w14:textId="77777777" w:rsidR="001C3074" w:rsidRPr="00D512CF" w:rsidRDefault="001C3074" w:rsidP="001C3074">
      <w:pPr>
        <w:pStyle w:val="Flietext"/>
        <w:rPr>
          <w:b/>
          <w:bCs/>
          <w:sz w:val="24"/>
          <w:szCs w:val="24"/>
        </w:rPr>
      </w:pPr>
      <w:r w:rsidRPr="00D512CF">
        <w:rPr>
          <w:b/>
          <w:bCs/>
          <w:sz w:val="24"/>
          <w:szCs w:val="24"/>
        </w:rPr>
        <w:t>JobRad®-Deals</w:t>
      </w:r>
    </w:p>
    <w:p w14:paraId="487B9B11" w14:textId="71ECD646" w:rsidR="001C3074" w:rsidRPr="00216BD5" w:rsidRDefault="001C3074" w:rsidP="001C3074">
      <w:pPr>
        <w:pStyle w:val="Flietext"/>
        <w:rPr>
          <w:sz w:val="24"/>
          <w:szCs w:val="24"/>
        </w:rPr>
      </w:pPr>
      <w:r>
        <w:rPr>
          <w:sz w:val="24"/>
          <w:szCs w:val="24"/>
        </w:rPr>
        <w:t xml:space="preserve">Exklusive Angebote und Rabattaktionen rund ums Bike. Alle Details </w:t>
      </w:r>
      <w:r w:rsidR="005D7D8F">
        <w:rPr>
          <w:sz w:val="24"/>
          <w:szCs w:val="24"/>
        </w:rPr>
        <w:t>finden Sie im</w:t>
      </w:r>
      <w:r>
        <w:rPr>
          <w:sz w:val="24"/>
          <w:szCs w:val="24"/>
        </w:rPr>
        <w:t xml:space="preserve"> </w:t>
      </w:r>
      <w:commentRangeStart w:id="4"/>
      <w:r>
        <w:rPr>
          <w:sz w:val="24"/>
          <w:szCs w:val="24"/>
        </w:rPr>
        <w:t>JobRad®-Potal</w:t>
      </w:r>
      <w:commentRangeEnd w:id="4"/>
      <w:r>
        <w:rPr>
          <w:rStyle w:val="Kommentarzeichen"/>
          <w:sz w:val="24"/>
          <w:szCs w:val="24"/>
        </w:rPr>
        <w:commentReference w:id="4"/>
      </w:r>
      <w:r>
        <w:rPr>
          <w:sz w:val="24"/>
          <w:szCs w:val="24"/>
        </w:rPr>
        <w:t>.</w:t>
      </w:r>
    </w:p>
    <w:p w14:paraId="48F8B923" w14:textId="65B74E58" w:rsidR="001C3074" w:rsidRPr="00F94704" w:rsidRDefault="005D7D8F" w:rsidP="001C3074">
      <w:pPr>
        <w:pStyle w:val="Zwischenberschrift"/>
      </w:pPr>
      <w:r>
        <w:t>Sie wollen</w:t>
      </w:r>
      <w:r w:rsidR="001C3074" w:rsidRPr="00F94704">
        <w:t xml:space="preserve"> direkt starten? </w:t>
      </w:r>
      <w:r w:rsidR="001C3074">
        <w:rPr>
          <w:rStyle w:val="Textauszeichnung"/>
          <w:rFonts w:ascii="Arial" w:hAnsi="Arial"/>
          <w:b/>
        </w:rPr>
        <w:t>Los geht’s!</w:t>
      </w:r>
    </w:p>
    <w:p w14:paraId="08E34504" w14:textId="70A356EE" w:rsidR="001C3074" w:rsidRPr="0084649D" w:rsidRDefault="001C3074" w:rsidP="001C3074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Registriere</w:t>
      </w:r>
      <w:r w:rsidR="005D7D8F">
        <w:rPr>
          <w:sz w:val="24"/>
          <w:szCs w:val="24"/>
        </w:rPr>
        <w:t>n Sie sich</w:t>
      </w:r>
      <w:r w:rsidRPr="0084649D">
        <w:rPr>
          <w:sz w:val="24"/>
          <w:szCs w:val="24"/>
        </w:rPr>
        <w:t xml:space="preserve"> einmalig im </w:t>
      </w:r>
      <w:commentRangeStart w:id="5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5"/>
      <w:r w:rsidRPr="0084649D">
        <w:rPr>
          <w:rStyle w:val="Kommentarzeichen"/>
          <w:sz w:val="24"/>
          <w:szCs w:val="24"/>
        </w:rPr>
        <w:commentReference w:id="5"/>
      </w:r>
      <w:r w:rsidRPr="0084649D">
        <w:rPr>
          <w:sz w:val="24"/>
          <w:szCs w:val="24"/>
        </w:rPr>
        <w:t>.</w:t>
      </w:r>
    </w:p>
    <w:p w14:paraId="11DB6101" w14:textId="4F926385" w:rsidR="001C3074" w:rsidRPr="0084649D" w:rsidRDefault="001C3074" w:rsidP="001C3074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Erkundige</w:t>
      </w:r>
      <w:r w:rsidR="005D7D8F">
        <w:rPr>
          <w:sz w:val="24"/>
          <w:szCs w:val="24"/>
        </w:rPr>
        <w:t>n Sie sich</w:t>
      </w:r>
      <w:r w:rsidRPr="0084649D">
        <w:rPr>
          <w:sz w:val="24"/>
          <w:szCs w:val="24"/>
        </w:rPr>
        <w:t xml:space="preserve"> online oder lass</w:t>
      </w:r>
      <w:r w:rsidR="005D7D8F">
        <w:rPr>
          <w:sz w:val="24"/>
          <w:szCs w:val="24"/>
        </w:rPr>
        <w:t>en sich</w:t>
      </w:r>
      <w:r w:rsidRPr="0084649D">
        <w:rPr>
          <w:sz w:val="24"/>
          <w:szCs w:val="24"/>
        </w:rPr>
        <w:t xml:space="preserve"> vor Ort</w:t>
      </w:r>
      <w:r>
        <w:rPr>
          <w:sz w:val="24"/>
          <w:szCs w:val="24"/>
        </w:rPr>
        <w:t xml:space="preserve"> im Fahrradfachhandel</w:t>
      </w:r>
      <w:r w:rsidRPr="0084649D">
        <w:rPr>
          <w:sz w:val="24"/>
          <w:szCs w:val="24"/>
        </w:rPr>
        <w:t xml:space="preserve"> beraten</w:t>
      </w:r>
      <w:r>
        <w:rPr>
          <w:sz w:val="24"/>
          <w:szCs w:val="24"/>
        </w:rPr>
        <w:t>.</w:t>
      </w:r>
    </w:p>
    <w:p w14:paraId="28251FD5" w14:textId="7886811E" w:rsidR="001C3074" w:rsidRPr="0084649D" w:rsidRDefault="001C3074" w:rsidP="001C3074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Such</w:t>
      </w:r>
      <w:r w:rsidR="005D7D8F">
        <w:rPr>
          <w:sz w:val="24"/>
          <w:szCs w:val="24"/>
        </w:rPr>
        <w:t>en Sie sich</w:t>
      </w:r>
      <w:r w:rsidRPr="0084649D">
        <w:rPr>
          <w:sz w:val="24"/>
          <w:szCs w:val="24"/>
        </w:rPr>
        <w:t xml:space="preserve"> </w:t>
      </w:r>
      <w:r w:rsidR="005D7D8F">
        <w:rPr>
          <w:sz w:val="24"/>
          <w:szCs w:val="24"/>
        </w:rPr>
        <w:t>Ihr</w:t>
      </w:r>
      <w:r w:rsidRPr="0084649D">
        <w:rPr>
          <w:sz w:val="24"/>
          <w:szCs w:val="24"/>
        </w:rPr>
        <w:t xml:space="preserve"> Wunschrad aus, beantrage</w:t>
      </w:r>
      <w:r w:rsidR="005D7D8F">
        <w:rPr>
          <w:sz w:val="24"/>
          <w:szCs w:val="24"/>
        </w:rPr>
        <w:t>n Sie</w:t>
      </w:r>
      <w:r w:rsidRPr="0084649D">
        <w:rPr>
          <w:sz w:val="24"/>
          <w:szCs w:val="24"/>
        </w:rPr>
        <w:t xml:space="preserve"> es im Portal und sicher</w:t>
      </w:r>
      <w:r w:rsidR="005D7D8F">
        <w:rPr>
          <w:sz w:val="24"/>
          <w:szCs w:val="24"/>
        </w:rPr>
        <w:t>n</w:t>
      </w:r>
      <w:r w:rsidRPr="0084649D">
        <w:rPr>
          <w:sz w:val="24"/>
          <w:szCs w:val="24"/>
        </w:rPr>
        <w:t xml:space="preserve"> </w:t>
      </w:r>
      <w:r w:rsidR="005D7D8F">
        <w:rPr>
          <w:sz w:val="24"/>
          <w:szCs w:val="24"/>
        </w:rPr>
        <w:t>Sie sich</w:t>
      </w:r>
      <w:r w:rsidRPr="0084649D">
        <w:rPr>
          <w:sz w:val="24"/>
          <w:szCs w:val="24"/>
        </w:rPr>
        <w:t xml:space="preserve"> so die steuerliche Förderung! </w:t>
      </w:r>
    </w:p>
    <w:p w14:paraId="3342F842" w14:textId="77777777" w:rsidR="001C3074" w:rsidRDefault="001C3074" w:rsidP="001C3074">
      <w:pPr>
        <w:pStyle w:val="Flietext"/>
      </w:pPr>
    </w:p>
    <w:p w14:paraId="17C33E53" w14:textId="578AED4A" w:rsidR="002E166B" w:rsidRPr="00AC07AF" w:rsidRDefault="001C3074" w:rsidP="005D7D8F">
      <w:pPr>
        <w:pStyle w:val="Flietext"/>
      </w:pPr>
      <w:r>
        <w:t>[</w:t>
      </w:r>
      <w:r w:rsidRPr="53CAFE16">
        <w:rPr>
          <w:highlight w:val="lightGray"/>
        </w:rPr>
        <w:t>Optional</w:t>
      </w:r>
      <w:r>
        <w:t>] Let’s celebrate! Als Jubiläums-Goodie verlosen wir unter allen</w:t>
      </w:r>
      <w:r w:rsidR="1F55DE97">
        <w:t>, die bereits JobRad</w:t>
      </w:r>
      <w:r w:rsidR="1F55DE97" w:rsidRPr="53CAFE16">
        <w:rPr>
          <w:vertAlign w:val="superscript"/>
        </w:rPr>
        <w:t>®</w:t>
      </w:r>
      <w:r w:rsidR="1F55DE97">
        <w:t xml:space="preserve"> nutzen,</w:t>
      </w:r>
      <w:r>
        <w:t xml:space="preserve"> [</w:t>
      </w:r>
      <w:r w:rsidRPr="53CAFE16">
        <w:rPr>
          <w:highlight w:val="lightGray"/>
        </w:rPr>
        <w:t>Gewinn – z. B. zwei Fahrradtaschen, ein Fahrradschloss etc.</w:t>
      </w:r>
      <w:r>
        <w:t xml:space="preserve">]. </w:t>
      </w:r>
      <w:r w:rsidR="005D7D8F">
        <w:t>Schicken Sie uns</w:t>
      </w:r>
      <w:r>
        <w:t xml:space="preserve"> einfach bis zum [</w:t>
      </w:r>
      <w:r w:rsidRPr="53CAFE16">
        <w:rPr>
          <w:highlight w:val="lightGray"/>
        </w:rPr>
        <w:t>Datum</w:t>
      </w:r>
      <w:r>
        <w:t xml:space="preserve">] </w:t>
      </w:r>
      <w:r>
        <w:lastRenderedPageBreak/>
        <w:t>eine E-Mail mit dem Kennwort „JobRad</w:t>
      </w:r>
      <w:r w:rsidRPr="53CAFE16">
        <w:rPr>
          <w:vertAlign w:val="superscript"/>
        </w:rPr>
        <w:t>®</w:t>
      </w:r>
      <w:r>
        <w:t>“ an [</w:t>
      </w:r>
      <w:r w:rsidRPr="53CAFE16">
        <w:rPr>
          <w:highlight w:val="lightGray"/>
        </w:rPr>
        <w:t>E-Mail-Adresse</w:t>
      </w:r>
      <w:r>
        <w:t>]. Der:die Gewinner:in wird unter allen Einsendungen ausgelost.</w:t>
      </w:r>
    </w:p>
    <w:sectPr w:rsidR="002E166B" w:rsidRPr="00AC07AF" w:rsidSect="00426C29">
      <w:headerReference w:type="default" r:id="rId17"/>
      <w:foot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03-07T11:10:00Z" w:initials="JR">
    <w:p w14:paraId="1057E5CD" w14:textId="77777777" w:rsidR="005D37BD" w:rsidRDefault="005D37BD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1" w:author="JobRad GmbH" w:date="2026-06-22T09:53:00Z" w:initials="JR">
    <w:p w14:paraId="1717A7BE" w14:textId="77777777" w:rsidR="005D37BD" w:rsidRDefault="005D37BD" w:rsidP="00116F60">
      <w:pPr>
        <w:pStyle w:val="Kommentartext"/>
      </w:pPr>
      <w:r>
        <w:rPr>
          <w:rStyle w:val="Kommentarzeichen"/>
        </w:rPr>
        <w:annotationRef/>
      </w:r>
      <w:r>
        <w:t>Hinterlegen Sie hier gern den Link zum JobRad</w:t>
      </w:r>
      <w:r>
        <w:rPr>
          <w:color w:val="2B373D"/>
        </w:rPr>
        <w:t>®</w:t>
      </w:r>
      <w:r>
        <w:t>-Portal Ihres Unternehmens.</w:t>
      </w:r>
    </w:p>
  </w:comment>
  <w:comment w:id="2" w:author="JobRad GmbH" w:date="2024-03-07T11:10:00Z" w:initials="JR">
    <w:p w14:paraId="0927A36F" w14:textId="77777777" w:rsidR="00216BD5" w:rsidRDefault="00216BD5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3" w:author="JobRad GmbH" w:date="2024-03-07T11:10:00Z" w:initials="JR">
    <w:p w14:paraId="0BB93E23" w14:textId="77777777" w:rsidR="001C3074" w:rsidRDefault="001C3074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4" w:author="JobRad GmbH" w:date="2026-06-22T09:53:00Z" w:initials="JR">
    <w:p w14:paraId="5C916981" w14:textId="77777777" w:rsidR="001C3074" w:rsidRDefault="001C3074" w:rsidP="00116F60">
      <w:pPr>
        <w:pStyle w:val="Kommentartext"/>
      </w:pPr>
      <w:r>
        <w:rPr>
          <w:rStyle w:val="Kommentarzeichen"/>
        </w:rPr>
        <w:annotationRef/>
      </w:r>
      <w:r>
        <w:t>Hinterlegen Sie hier gern den Link zum JobRad</w:t>
      </w:r>
      <w:r>
        <w:rPr>
          <w:color w:val="2B373D"/>
        </w:rPr>
        <w:t>®</w:t>
      </w:r>
      <w:r>
        <w:t>-Portal Ihres Unternehmens.</w:t>
      </w:r>
    </w:p>
  </w:comment>
  <w:comment w:id="5" w:author="JobRad GmbH" w:date="2024-03-07T11:10:00Z" w:initials="JR">
    <w:p w14:paraId="51895AD2" w14:textId="77777777" w:rsidR="001C3074" w:rsidRDefault="001C3074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057E5CD" w15:done="0"/>
  <w15:commentEx w15:paraId="1717A7BE" w15:done="0"/>
  <w15:commentEx w15:paraId="0927A36F" w15:done="0"/>
  <w15:commentEx w15:paraId="0BB93E23" w15:done="0"/>
  <w15:commentEx w15:paraId="5C916981" w15:done="0"/>
  <w15:commentEx w15:paraId="51895AD2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3D76EE9" w16cex:dateUtc="2024-03-07T10:10:00Z"/>
  <w16cex:commentExtensible w16cex:durableId="69E2A084" w16cex:dateUtc="2026-06-22T07:53:00Z"/>
  <w16cex:commentExtensible w16cex:durableId="297750E3" w16cex:dateUtc="2024-03-07T10:10:00Z"/>
  <w16cex:commentExtensible w16cex:durableId="7156F04F" w16cex:dateUtc="2024-03-07T10:10:00Z"/>
  <w16cex:commentExtensible w16cex:durableId="11C50ECA" w16cex:dateUtc="2026-06-22T07:53:00Z"/>
  <w16cex:commentExtensible w16cex:durableId="0279D00A" w16cex:dateUtc="2024-03-07T10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057E5CD" w16cid:durableId="73D76EE9"/>
  <w16cid:commentId w16cid:paraId="1717A7BE" w16cid:durableId="69E2A084"/>
  <w16cid:commentId w16cid:paraId="0927A36F" w16cid:durableId="297750E3"/>
  <w16cid:commentId w16cid:paraId="0BB93E23" w16cid:durableId="7156F04F"/>
  <w16cid:commentId w16cid:paraId="5C916981" w16cid:durableId="11C50ECA"/>
  <w16cid:commentId w16cid:paraId="51895AD2" w16cid:durableId="0279D00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83555" w14:textId="77777777" w:rsidR="00A342F1" w:rsidRDefault="00A342F1" w:rsidP="00677591"/>
  </w:endnote>
  <w:endnote w:type="continuationSeparator" w:id="0">
    <w:p w14:paraId="30335F85" w14:textId="77777777" w:rsidR="00A342F1" w:rsidRDefault="00A342F1" w:rsidP="00677591"/>
  </w:endnote>
  <w:endnote w:type="continuationNotice" w:id="1">
    <w:p w14:paraId="776F4E5E" w14:textId="77777777" w:rsidR="00A342F1" w:rsidRDefault="00A342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D6A468C" w14:textId="6CF12AFF" w:rsidR="00BC7901" w:rsidRPr="00A92D9F" w:rsidRDefault="00A92D9F" w:rsidP="00BC7901">
          <w:pPr>
            <w:pStyle w:val="Fuzeile"/>
            <w:jc w:val="right"/>
          </w:pPr>
          <w:r w:rsidRPr="00A92D9F">
            <w:t>397-05</w:t>
          </w:r>
          <w:r w:rsidR="00BC7901" w:rsidRPr="00A92D9F"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2FDFC" w14:textId="77777777" w:rsidR="00A342F1" w:rsidRDefault="00A342F1" w:rsidP="00677591"/>
  </w:footnote>
  <w:footnote w:type="continuationSeparator" w:id="0">
    <w:p w14:paraId="690196EE" w14:textId="77777777" w:rsidR="00A342F1" w:rsidRDefault="00A342F1" w:rsidP="00677591"/>
  </w:footnote>
  <w:footnote w:type="continuationNotice" w:id="1">
    <w:p w14:paraId="37A91182" w14:textId="77777777" w:rsidR="00A342F1" w:rsidRDefault="00A342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07B288C4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decimal"/>
      <w:pStyle w:val="Aufzhlung2"/>
      <w:lvlText w:val="%2."/>
      <w:lvlJc w:val="left"/>
      <w:pPr>
        <w:ind w:left="587" w:hanging="360"/>
      </w:p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484682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233A6"/>
    <w:rsid w:val="00041EB1"/>
    <w:rsid w:val="00074CAB"/>
    <w:rsid w:val="000B009E"/>
    <w:rsid w:val="00135DE4"/>
    <w:rsid w:val="00144E35"/>
    <w:rsid w:val="00156617"/>
    <w:rsid w:val="001615D0"/>
    <w:rsid w:val="00181BA0"/>
    <w:rsid w:val="00185471"/>
    <w:rsid w:val="00193ACA"/>
    <w:rsid w:val="001B457B"/>
    <w:rsid w:val="001C3074"/>
    <w:rsid w:val="001D4AD8"/>
    <w:rsid w:val="001E59AE"/>
    <w:rsid w:val="00204943"/>
    <w:rsid w:val="00216BD5"/>
    <w:rsid w:val="00232596"/>
    <w:rsid w:val="00281D6D"/>
    <w:rsid w:val="002A28F0"/>
    <w:rsid w:val="002E166B"/>
    <w:rsid w:val="002E6B39"/>
    <w:rsid w:val="00330FB9"/>
    <w:rsid w:val="00352F7F"/>
    <w:rsid w:val="00353301"/>
    <w:rsid w:val="00364220"/>
    <w:rsid w:val="00394862"/>
    <w:rsid w:val="003A34A9"/>
    <w:rsid w:val="003B7F90"/>
    <w:rsid w:val="00426C29"/>
    <w:rsid w:val="0044286E"/>
    <w:rsid w:val="00496A8D"/>
    <w:rsid w:val="004B376A"/>
    <w:rsid w:val="004C30F8"/>
    <w:rsid w:val="004F08F3"/>
    <w:rsid w:val="00516F86"/>
    <w:rsid w:val="005656DD"/>
    <w:rsid w:val="005B31BB"/>
    <w:rsid w:val="005B33CF"/>
    <w:rsid w:val="005D37BD"/>
    <w:rsid w:val="005D7D8F"/>
    <w:rsid w:val="00642109"/>
    <w:rsid w:val="0064529D"/>
    <w:rsid w:val="00670460"/>
    <w:rsid w:val="00677591"/>
    <w:rsid w:val="00693612"/>
    <w:rsid w:val="007402F5"/>
    <w:rsid w:val="00747135"/>
    <w:rsid w:val="00763FEF"/>
    <w:rsid w:val="007905ED"/>
    <w:rsid w:val="007958CF"/>
    <w:rsid w:val="00800A1D"/>
    <w:rsid w:val="00834ED3"/>
    <w:rsid w:val="00855413"/>
    <w:rsid w:val="00965850"/>
    <w:rsid w:val="009C28CF"/>
    <w:rsid w:val="009E0A60"/>
    <w:rsid w:val="009E4133"/>
    <w:rsid w:val="00A342F1"/>
    <w:rsid w:val="00A92D9F"/>
    <w:rsid w:val="00AA07FB"/>
    <w:rsid w:val="00AC07AF"/>
    <w:rsid w:val="00AF330F"/>
    <w:rsid w:val="00B01DF6"/>
    <w:rsid w:val="00B930BD"/>
    <w:rsid w:val="00BC23D9"/>
    <w:rsid w:val="00BC7612"/>
    <w:rsid w:val="00BC7901"/>
    <w:rsid w:val="00C07F18"/>
    <w:rsid w:val="00C66798"/>
    <w:rsid w:val="00CB106B"/>
    <w:rsid w:val="00CB56C4"/>
    <w:rsid w:val="00CD7F33"/>
    <w:rsid w:val="00D013F1"/>
    <w:rsid w:val="00D06384"/>
    <w:rsid w:val="00DC5AC8"/>
    <w:rsid w:val="00E06D50"/>
    <w:rsid w:val="00E34CCD"/>
    <w:rsid w:val="00E41149"/>
    <w:rsid w:val="00E54CD3"/>
    <w:rsid w:val="00E82341"/>
    <w:rsid w:val="00E86185"/>
    <w:rsid w:val="00E94D43"/>
    <w:rsid w:val="00EA1F24"/>
    <w:rsid w:val="00EA3356"/>
    <w:rsid w:val="00F143A0"/>
    <w:rsid w:val="00F31D86"/>
    <w:rsid w:val="00FE5BDA"/>
    <w:rsid w:val="00FF4E0F"/>
    <w:rsid w:val="02DE7717"/>
    <w:rsid w:val="0CBA0267"/>
    <w:rsid w:val="1284AD5A"/>
    <w:rsid w:val="1F55DE97"/>
    <w:rsid w:val="4F570BED"/>
    <w:rsid w:val="53CAFE16"/>
    <w:rsid w:val="60392F2F"/>
    <w:rsid w:val="61C13099"/>
    <w:rsid w:val="699EF7E2"/>
    <w:rsid w:val="6B32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AC07AF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AC07A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AC07AF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AC07AF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customStyle="1" w:styleId="Zwischenberschrift">
    <w:name w:val="Zwischenüberschrift"/>
    <w:basedOn w:val="Standard"/>
    <w:next w:val="Standard"/>
    <w:uiPriority w:val="9"/>
    <w:qFormat/>
    <w:rsid w:val="00216BD5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181BA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81BA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wissen/dienstrad-versteuerung.html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wissen/dienstrad-versteuerung.html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3</Pages>
  <Words>548</Words>
  <Characters>3455</Characters>
  <Application>Microsoft Office Word</Application>
  <DocSecurity>0</DocSecurity>
  <Lines>28</Lines>
  <Paragraphs>7</Paragraphs>
  <ScaleCrop>false</ScaleCrop>
  <Company/>
  <LinksUpToDate>false</LinksUpToDate>
  <CharactersWithSpaces>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Intranetbeitrag Jubiläum JobRadler:innen</dc:title>
  <dc:subject>Textvorlage für JobRad-Bevollmächtigte zur Information ihrer Mitarbeitenden</dc:subject>
  <dc:creator>JobRad GmbH</dc:creator>
  <cp:keywords/>
  <dc:description/>
  <cp:lastModifiedBy>Hannah Hoheisel - JobRad</cp:lastModifiedBy>
  <cp:revision>2</cp:revision>
  <dcterms:created xsi:type="dcterms:W3CDTF">2026-07-06T07:58:00Z</dcterms:created>
  <dcterms:modified xsi:type="dcterms:W3CDTF">2026-07-06T07:58:00Z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