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14D77" w14:textId="172AF674" w:rsidR="006E4759" w:rsidRDefault="007333F9" w:rsidP="006E4759">
      <w:pPr>
        <w:pStyle w:val="Titel"/>
      </w:pPr>
      <w:r>
        <w:t xml:space="preserve">Textvorlage: Glückwunsch-Mail </w:t>
      </w:r>
      <w:r w:rsidR="00D92AE9">
        <w:t xml:space="preserve">an </w:t>
      </w:r>
      <w:proofErr w:type="spellStart"/>
      <w:r w:rsidR="00D92AE9">
        <w:t>Jubiliäums-</w:t>
      </w:r>
      <w:proofErr w:type="gramStart"/>
      <w:r w:rsidR="00D92AE9">
        <w:t>Radler:innen</w:t>
      </w:r>
      <w:proofErr w:type="spellEnd"/>
      <w:proofErr w:type="gramEnd"/>
    </w:p>
    <w:p w14:paraId="5D657DCF" w14:textId="252E6B52" w:rsidR="006E4759" w:rsidRDefault="006E4759" w:rsidP="00824263">
      <w:pPr>
        <w:pStyle w:val="H2berschrift1"/>
      </w:pPr>
      <w:r w:rsidRPr="006B42D4">
        <w:rPr>
          <w:highlight w:val="lightGray"/>
        </w:rPr>
        <w:t>(Du-Version)</w:t>
      </w:r>
      <w:r>
        <w:t xml:space="preserve"> </w:t>
      </w:r>
      <w:r w:rsidRPr="00E7273B">
        <w:t xml:space="preserve">Herzlichen </w:t>
      </w:r>
      <w:proofErr w:type="gramStart"/>
      <w:r w:rsidRPr="00E7273B">
        <w:t>Glückwunsch,[</w:t>
      </w:r>
      <w:proofErr w:type="gramEnd"/>
      <w:r w:rsidRPr="00E7273B">
        <w:rPr>
          <w:highlight w:val="lightGray"/>
        </w:rPr>
        <w:t>Name</w:t>
      </w:r>
      <w:r w:rsidRPr="00E7273B">
        <w:t>]</w:t>
      </w:r>
      <w:r w:rsidR="00C64A10">
        <w:t>- mit</w:t>
      </w:r>
      <w:r w:rsidR="00F3785C">
        <w:t xml:space="preserve"> dir</w:t>
      </w:r>
      <w:r w:rsidR="00C64A10">
        <w:t xml:space="preserve"> </w:t>
      </w:r>
      <w:r w:rsidR="00CF5A32">
        <w:t xml:space="preserve">knacken wir die [Jubiläumszahl] </w:t>
      </w:r>
      <w:r w:rsidR="00157EEE">
        <w:t xml:space="preserve">bei </w:t>
      </w:r>
      <w:r w:rsidR="00CF5A32">
        <w:t>unserem JobRad</w:t>
      </w:r>
      <w:r w:rsidR="00CF5A32" w:rsidRPr="00CF5A32">
        <w:rPr>
          <w:vertAlign w:val="superscript"/>
        </w:rPr>
        <w:t>®</w:t>
      </w:r>
      <w:r w:rsidR="00CF5A32">
        <w:t>-Angebot!</w:t>
      </w:r>
    </w:p>
    <w:p w14:paraId="19985527" w14:textId="77777777" w:rsidR="006E4759" w:rsidRDefault="006E4759" w:rsidP="006E4759">
      <w:pPr>
        <w:pStyle w:val="Flietext"/>
      </w:pPr>
    </w:p>
    <w:p w14:paraId="040782AD" w14:textId="77777777" w:rsidR="006E4759" w:rsidRPr="00BB3655" w:rsidRDefault="006E4759" w:rsidP="006E4759">
      <w:pPr>
        <w:pStyle w:val="Flietext"/>
      </w:pPr>
      <w:proofErr w:type="spellStart"/>
      <w:proofErr w:type="gramStart"/>
      <w:r>
        <w:t>L</w:t>
      </w:r>
      <w:r w:rsidRPr="00BB3655">
        <w:t>iebe:r</w:t>
      </w:r>
      <w:proofErr w:type="spellEnd"/>
      <w:proofErr w:type="gramEnd"/>
      <w:r w:rsidRPr="00BB3655">
        <w:t xml:space="preserve"> [</w:t>
      </w:r>
      <w:r w:rsidRPr="00BB3655">
        <w:rPr>
          <w:highlight w:val="lightGray"/>
        </w:rPr>
        <w:t>Vorname/Name</w:t>
      </w:r>
      <w:r w:rsidRPr="00BB3655">
        <w:t>]</w:t>
      </w:r>
      <w:r>
        <w:t>,</w:t>
      </w:r>
    </w:p>
    <w:p w14:paraId="2F2CE198" w14:textId="77777777" w:rsidR="006E4759" w:rsidRPr="00BB3655" w:rsidRDefault="006E4759" w:rsidP="006E4759">
      <w:pPr>
        <w:pStyle w:val="Flietext"/>
      </w:pPr>
    </w:p>
    <w:p w14:paraId="48D65E70" w14:textId="49EB54F4" w:rsidR="006E4759" w:rsidRDefault="006E4759" w:rsidP="006E4759">
      <w:pPr>
        <w:pStyle w:val="Flietext"/>
      </w:pPr>
      <w:r>
        <w:t>w</w:t>
      </w:r>
      <w:r w:rsidRPr="00BB3655">
        <w:t>ow</w:t>
      </w:r>
      <w:r>
        <w:t xml:space="preserve"> – </w:t>
      </w:r>
      <w:r w:rsidR="008F730D">
        <w:t>dein Bike ist das</w:t>
      </w:r>
      <w:r w:rsidRPr="00BB3655">
        <w:t xml:space="preserve"> [</w:t>
      </w:r>
      <w:r w:rsidRPr="00BB3655">
        <w:rPr>
          <w:highlight w:val="lightGray"/>
        </w:rPr>
        <w:t>50./100./200.</w:t>
      </w:r>
      <w:r>
        <w:t>]</w:t>
      </w:r>
      <w:r w:rsidRPr="00BB3655">
        <w:t xml:space="preserve"> </w:t>
      </w:r>
      <w:r w:rsidR="00B653AB">
        <w:t xml:space="preserve">Dienstrad mit JobRad® </w:t>
      </w:r>
      <w:r w:rsidR="008F730D">
        <w:t>in unserem Unternehmen</w:t>
      </w:r>
      <w:r w:rsidR="00DF577C">
        <w:t>!</w:t>
      </w:r>
    </w:p>
    <w:p w14:paraId="62F1BAE3" w14:textId="3A4DC50A" w:rsidR="006E4759" w:rsidRPr="00BB3655" w:rsidRDefault="006E4759" w:rsidP="006E4759">
      <w:pPr>
        <w:pStyle w:val="Flietext"/>
      </w:pPr>
      <w:r w:rsidRPr="00BB3655">
        <w:t>Wir freuen uns sehr, dass</w:t>
      </w:r>
      <w:r w:rsidR="00190816">
        <w:t xml:space="preserve"> auch du dabei bist und </w:t>
      </w:r>
      <w:r w:rsidR="004D75AE">
        <w:t xml:space="preserve">dich für </w:t>
      </w:r>
      <w:r w:rsidR="00017BD9">
        <w:t xml:space="preserve">unser </w:t>
      </w:r>
      <w:proofErr w:type="spellStart"/>
      <w:r w:rsidR="00017BD9">
        <w:t>Lieblingsbenefit</w:t>
      </w:r>
      <w:proofErr w:type="spellEnd"/>
      <w:r w:rsidR="00017BD9">
        <w:t xml:space="preserve"> entschieden hast.</w:t>
      </w:r>
      <w:r w:rsidRPr="00BB3655">
        <w:t xml:space="preserve"> </w:t>
      </w:r>
    </w:p>
    <w:p w14:paraId="6E9B8C40" w14:textId="77777777" w:rsidR="006E4759" w:rsidRPr="00BB3655" w:rsidRDefault="006E4759" w:rsidP="006E4759">
      <w:pPr>
        <w:pStyle w:val="Flietext"/>
      </w:pPr>
    </w:p>
    <w:p w14:paraId="606061C5" w14:textId="69389E2D" w:rsidR="006E4759" w:rsidRPr="00BB3655" w:rsidRDefault="006E4759" w:rsidP="006E4759">
      <w:pPr>
        <w:pStyle w:val="Flietext"/>
      </w:pPr>
      <w:r w:rsidRPr="00BB3655">
        <w:t>[</w:t>
      </w:r>
      <w:r w:rsidRPr="00BB3655">
        <w:rPr>
          <w:bCs/>
          <w:highlight w:val="lightGray"/>
        </w:rPr>
        <w:t>Optional</w:t>
      </w:r>
      <w:r w:rsidRPr="00B102E7">
        <w:rPr>
          <w:bCs/>
        </w:rPr>
        <w:t>]</w:t>
      </w:r>
      <w:r w:rsidRPr="00BB3655">
        <w:t xml:space="preserve"> Als </w:t>
      </w:r>
      <w:r>
        <w:t>kleines</w:t>
      </w:r>
      <w:r w:rsidRPr="00BB3655">
        <w:t xml:space="preserve"> Dankeschön</w:t>
      </w:r>
      <w:r w:rsidR="00424FB5">
        <w:t xml:space="preserve"> und Jubiläums-Goodie</w:t>
      </w:r>
      <w:r w:rsidRPr="00BB3655">
        <w:t xml:space="preserve"> schenken wir dir [</w:t>
      </w:r>
      <w:r w:rsidRPr="00BB3655">
        <w:rPr>
          <w:highlight w:val="lightGray"/>
        </w:rPr>
        <w:t>z. B. einen Gutschein, ein Fahrradschloss, zwei Gepäcktaschen</w:t>
      </w:r>
      <w:r w:rsidRPr="00BB3655">
        <w:t>].</w:t>
      </w:r>
    </w:p>
    <w:p w14:paraId="6C939968" w14:textId="77777777" w:rsidR="006E4759" w:rsidRPr="00BB3655" w:rsidRDefault="006E4759" w:rsidP="006E4759">
      <w:pPr>
        <w:pStyle w:val="Flietext"/>
      </w:pPr>
    </w:p>
    <w:p w14:paraId="757118A0" w14:textId="3C191DBB" w:rsidR="006E4759" w:rsidRPr="00BB3655" w:rsidRDefault="006E4759" w:rsidP="006E4759">
      <w:pPr>
        <w:pStyle w:val="Flietext"/>
      </w:pPr>
      <w:r w:rsidRPr="00BB3655">
        <w:t>[</w:t>
      </w:r>
      <w:r w:rsidRPr="00BB3655">
        <w:rPr>
          <w:bCs/>
          <w:highlight w:val="lightGray"/>
        </w:rPr>
        <w:t>Optional</w:t>
      </w:r>
      <w:r w:rsidRPr="00B102E7">
        <w:rPr>
          <w:bCs/>
        </w:rPr>
        <w:t>]</w:t>
      </w:r>
      <w:r w:rsidRPr="00BB3655">
        <w:t xml:space="preserve"> </w:t>
      </w:r>
      <w:r w:rsidR="00017BD9">
        <w:t>Gerne würden</w:t>
      </w:r>
      <w:r w:rsidR="00157EEE">
        <w:t xml:space="preserve"> wir </w:t>
      </w:r>
      <w:r w:rsidR="00283A36">
        <w:t>dich und dein Jubiläumsbike</w:t>
      </w:r>
      <w:r w:rsidR="0077164E">
        <w:t xml:space="preserve"> </w:t>
      </w:r>
      <w:r w:rsidR="009C15D4">
        <w:t>über unsere internen Kanäle</w:t>
      </w:r>
      <w:r w:rsidR="00283A36">
        <w:t xml:space="preserve"> </w:t>
      </w:r>
      <w:r w:rsidR="00EE22C7">
        <w:t xml:space="preserve">entsprechend feiern und dich zu einem kurzen Foto-Termin </w:t>
      </w:r>
      <w:r w:rsidR="00AE60ED">
        <w:t xml:space="preserve">mit der Geschäftsleitung </w:t>
      </w:r>
      <w:r w:rsidR="00EE22C7">
        <w:t>am</w:t>
      </w:r>
      <w:r w:rsidRPr="00BB3655">
        <w:t xml:space="preserve"> [</w:t>
      </w:r>
      <w:r w:rsidRPr="00BB3655">
        <w:rPr>
          <w:highlight w:val="lightGray"/>
        </w:rPr>
        <w:t>Datum und Uhrzeit</w:t>
      </w:r>
      <w:r w:rsidRPr="00BB3655">
        <w:t xml:space="preserve">] </w:t>
      </w:r>
      <w:r w:rsidR="00506F92">
        <w:t xml:space="preserve">einladen. </w:t>
      </w:r>
      <w:r w:rsidR="00E44DF4">
        <w:t>Wir freuen uns über deine Rückmeldung</w:t>
      </w:r>
      <w:r w:rsidR="00E15D31">
        <w:t xml:space="preserve">, ob du damit einverstanden bist und wir </w:t>
      </w:r>
      <w:r w:rsidR="00425DFF">
        <w:t>den Termin organisieren dürfen.</w:t>
      </w:r>
    </w:p>
    <w:p w14:paraId="0ECA970F" w14:textId="77777777" w:rsidR="006E4759" w:rsidRPr="00BB3655" w:rsidRDefault="006E4759" w:rsidP="006E4759">
      <w:pPr>
        <w:pStyle w:val="Flietext"/>
      </w:pPr>
    </w:p>
    <w:p w14:paraId="0D11C157" w14:textId="5F11417B" w:rsidR="006E4759" w:rsidRDefault="006E4759" w:rsidP="006E4759">
      <w:pPr>
        <w:pStyle w:val="Flietext"/>
      </w:pPr>
      <w:r w:rsidRPr="00BB3655">
        <w:t xml:space="preserve">Wir wünschen dir viel Freude </w:t>
      </w:r>
      <w:r w:rsidR="00425DFF">
        <w:t xml:space="preserve">mit deinem neuen </w:t>
      </w:r>
      <w:proofErr w:type="spellStart"/>
      <w:r w:rsidR="00425DFF">
        <w:t>Traumrad</w:t>
      </w:r>
      <w:proofErr w:type="spellEnd"/>
      <w:r w:rsidRPr="00BB3655">
        <w:t xml:space="preserve"> und immer eine gute Fahrt!</w:t>
      </w:r>
    </w:p>
    <w:p w14:paraId="7D32E47E" w14:textId="77777777" w:rsidR="006E4759" w:rsidRDefault="006E4759" w:rsidP="006E4759">
      <w:pPr>
        <w:pStyle w:val="Flietext"/>
      </w:pPr>
    </w:p>
    <w:p w14:paraId="2474B754" w14:textId="77777777" w:rsidR="006E4759" w:rsidRPr="00BB3655" w:rsidRDefault="006E4759" w:rsidP="006E4759">
      <w:pPr>
        <w:pStyle w:val="Flietext"/>
      </w:pPr>
      <w:r>
        <w:t>[</w:t>
      </w:r>
      <w:proofErr w:type="spellStart"/>
      <w:r w:rsidRPr="00AD7C8F">
        <w:rPr>
          <w:highlight w:val="lightGray"/>
        </w:rPr>
        <w:t>Absender:in</w:t>
      </w:r>
      <w:proofErr w:type="spellEnd"/>
      <w:r>
        <w:t>]</w:t>
      </w:r>
    </w:p>
    <w:p w14:paraId="2CA9C73E" w14:textId="77777777" w:rsidR="006E4759" w:rsidRDefault="006E4759" w:rsidP="006E4759">
      <w:pPr>
        <w:pStyle w:val="Flietext"/>
        <w:pBdr>
          <w:bottom w:val="single" w:sz="12" w:space="1" w:color="auto"/>
        </w:pBdr>
      </w:pPr>
    </w:p>
    <w:p w14:paraId="5A3F7CD8" w14:textId="77777777" w:rsidR="00824263" w:rsidRPr="00BB3655" w:rsidRDefault="00824263" w:rsidP="006E4759">
      <w:pPr>
        <w:pStyle w:val="Flietext"/>
      </w:pPr>
    </w:p>
    <w:p w14:paraId="19522707" w14:textId="2D21F8CF" w:rsidR="006E4759" w:rsidRPr="009C0DD6" w:rsidRDefault="006E4759" w:rsidP="00824263">
      <w:pPr>
        <w:pStyle w:val="H2berschrift1"/>
      </w:pPr>
      <w:r w:rsidRPr="009C0DD6">
        <w:t>(</w:t>
      </w:r>
      <w:r w:rsidRPr="009C0DD6">
        <w:rPr>
          <w:highlight w:val="lightGray"/>
        </w:rPr>
        <w:t>Sie-Version</w:t>
      </w:r>
      <w:r w:rsidRPr="009C0DD6">
        <w:t xml:space="preserve">) </w:t>
      </w:r>
      <w:r w:rsidRPr="00E7273B">
        <w:t xml:space="preserve">Herzlichen </w:t>
      </w:r>
      <w:proofErr w:type="gramStart"/>
      <w:r w:rsidRPr="00E7273B">
        <w:t>Glückwunsch,[</w:t>
      </w:r>
      <w:proofErr w:type="gramEnd"/>
      <w:r w:rsidRPr="00E7273B">
        <w:rPr>
          <w:highlight w:val="lightGray"/>
        </w:rPr>
        <w:t>Name</w:t>
      </w:r>
      <w:r w:rsidRPr="00E7273B">
        <w:t xml:space="preserve">]: </w:t>
      </w:r>
      <w:r w:rsidR="007C101C">
        <w:t>Mit Ihnen knacken wir die [Jubiläumszahl] bei unserem JobRad</w:t>
      </w:r>
      <w:r w:rsidR="007C101C" w:rsidRPr="007C101C">
        <w:rPr>
          <w:vertAlign w:val="superscript"/>
        </w:rPr>
        <w:t>®</w:t>
      </w:r>
      <w:r w:rsidR="007C101C">
        <w:t>-Angebot!</w:t>
      </w:r>
    </w:p>
    <w:p w14:paraId="7FAFEAA4" w14:textId="77777777" w:rsidR="006E4759" w:rsidRDefault="006E4759" w:rsidP="006E4759">
      <w:pPr>
        <w:pStyle w:val="Flietext"/>
      </w:pPr>
    </w:p>
    <w:p w14:paraId="1AC99123" w14:textId="77777777" w:rsidR="006E4759" w:rsidRPr="00BB3655" w:rsidRDefault="006E4759" w:rsidP="006E4759">
      <w:pPr>
        <w:pStyle w:val="Flietext"/>
      </w:pPr>
      <w:proofErr w:type="spellStart"/>
      <w:proofErr w:type="gramStart"/>
      <w:r>
        <w:t>L</w:t>
      </w:r>
      <w:r w:rsidRPr="00BB3655">
        <w:t>iebe:r</w:t>
      </w:r>
      <w:proofErr w:type="spellEnd"/>
      <w:proofErr w:type="gramEnd"/>
      <w:r w:rsidRPr="00BB3655">
        <w:t xml:space="preserve"> [</w:t>
      </w:r>
      <w:r w:rsidRPr="00BB3655">
        <w:rPr>
          <w:highlight w:val="lightGray"/>
        </w:rPr>
        <w:t>Vorname/Name</w:t>
      </w:r>
      <w:r w:rsidRPr="00BB3655">
        <w:t>]</w:t>
      </w:r>
      <w:r>
        <w:t>,</w:t>
      </w:r>
    </w:p>
    <w:p w14:paraId="4EC465D3" w14:textId="77777777" w:rsidR="006E4759" w:rsidRDefault="006E4759" w:rsidP="006E4759">
      <w:pPr>
        <w:pStyle w:val="Flietext"/>
      </w:pPr>
    </w:p>
    <w:p w14:paraId="6B86CCC6" w14:textId="532EA5FE" w:rsidR="00425DFF" w:rsidRDefault="00425DFF" w:rsidP="00425DFF">
      <w:pPr>
        <w:pStyle w:val="Flietext"/>
      </w:pPr>
      <w:r>
        <w:t>w</w:t>
      </w:r>
      <w:r w:rsidRPr="00BB3655">
        <w:t>ow</w:t>
      </w:r>
      <w:r>
        <w:t xml:space="preserve"> – </w:t>
      </w:r>
      <w:r w:rsidR="007C101C">
        <w:t>Ihr</w:t>
      </w:r>
      <w:r>
        <w:t xml:space="preserve"> Bike ist das</w:t>
      </w:r>
      <w:r w:rsidRPr="00BB3655">
        <w:t xml:space="preserve"> [</w:t>
      </w:r>
      <w:r w:rsidRPr="00BB3655">
        <w:rPr>
          <w:highlight w:val="lightGray"/>
        </w:rPr>
        <w:t>50./100./200.</w:t>
      </w:r>
      <w:r>
        <w:t>]</w:t>
      </w:r>
      <w:r w:rsidRPr="00BB3655">
        <w:t xml:space="preserve"> </w:t>
      </w:r>
      <w:r>
        <w:t>Dienstrad mit JobRad® in unserem Unternehmen!</w:t>
      </w:r>
    </w:p>
    <w:p w14:paraId="2D6AA704" w14:textId="4BA28E6D" w:rsidR="00425DFF" w:rsidRPr="00BB3655" w:rsidRDefault="00425DFF" w:rsidP="00425DFF">
      <w:pPr>
        <w:pStyle w:val="Flietext"/>
      </w:pPr>
      <w:r w:rsidRPr="00BB3655">
        <w:t>Wir freuen uns sehr, dass</w:t>
      </w:r>
      <w:r>
        <w:t xml:space="preserve"> auch </w:t>
      </w:r>
      <w:r w:rsidR="007C101C">
        <w:t>Sie dabei sind</w:t>
      </w:r>
      <w:r>
        <w:t xml:space="preserve"> und </w:t>
      </w:r>
      <w:r w:rsidR="007C101C">
        <w:t>s</w:t>
      </w:r>
      <w:r>
        <w:t xml:space="preserve">ich für unser </w:t>
      </w:r>
      <w:proofErr w:type="spellStart"/>
      <w:r>
        <w:t>Lieblingsbenefit</w:t>
      </w:r>
      <w:proofErr w:type="spellEnd"/>
      <w:r>
        <w:t xml:space="preserve"> entschieden ha</w:t>
      </w:r>
      <w:r w:rsidR="007C101C">
        <w:t>ben</w:t>
      </w:r>
      <w:r>
        <w:t>.</w:t>
      </w:r>
      <w:r w:rsidRPr="00BB3655">
        <w:t xml:space="preserve"> </w:t>
      </w:r>
    </w:p>
    <w:p w14:paraId="6F960B42" w14:textId="77777777" w:rsidR="00425DFF" w:rsidRPr="00BB3655" w:rsidRDefault="00425DFF" w:rsidP="00425DFF">
      <w:pPr>
        <w:pStyle w:val="Flietext"/>
      </w:pPr>
    </w:p>
    <w:p w14:paraId="6A3AD5C4" w14:textId="17C1DE58" w:rsidR="00425DFF" w:rsidRPr="00BB3655" w:rsidRDefault="00425DFF" w:rsidP="00425DFF">
      <w:pPr>
        <w:pStyle w:val="Flietext"/>
      </w:pPr>
      <w:r w:rsidRPr="00BB3655">
        <w:t>[</w:t>
      </w:r>
      <w:r w:rsidRPr="00BB3655">
        <w:rPr>
          <w:bCs/>
          <w:highlight w:val="lightGray"/>
        </w:rPr>
        <w:t>Optional</w:t>
      </w:r>
      <w:r w:rsidRPr="00B102E7">
        <w:rPr>
          <w:bCs/>
        </w:rPr>
        <w:t>]</w:t>
      </w:r>
      <w:r w:rsidRPr="00BB3655">
        <w:t xml:space="preserve"> Als </w:t>
      </w:r>
      <w:r>
        <w:t>kleines</w:t>
      </w:r>
      <w:r w:rsidRPr="00BB3655">
        <w:t xml:space="preserve"> Dankeschön</w:t>
      </w:r>
      <w:r w:rsidR="00424FB5">
        <w:t xml:space="preserve"> und Jubiläums</w:t>
      </w:r>
      <w:r w:rsidR="00E44DF4">
        <w:t>-Goodie</w:t>
      </w:r>
      <w:r w:rsidRPr="00BB3655">
        <w:t xml:space="preserve"> schenken wir </w:t>
      </w:r>
      <w:r w:rsidR="00E44DF4">
        <w:t>Ihnen</w:t>
      </w:r>
      <w:r w:rsidRPr="00BB3655">
        <w:t xml:space="preserve"> [</w:t>
      </w:r>
      <w:r w:rsidRPr="00BB3655">
        <w:rPr>
          <w:highlight w:val="lightGray"/>
        </w:rPr>
        <w:t>z. B. einen Gutschein, ein Fahrradschloss, zwei Gepäcktaschen</w:t>
      </w:r>
      <w:r w:rsidRPr="00BB3655">
        <w:t>].</w:t>
      </w:r>
    </w:p>
    <w:p w14:paraId="6E27A488" w14:textId="77777777" w:rsidR="00425DFF" w:rsidRPr="00BB3655" w:rsidRDefault="00425DFF" w:rsidP="00425DFF">
      <w:pPr>
        <w:pStyle w:val="Flietext"/>
      </w:pPr>
    </w:p>
    <w:p w14:paraId="01DFD791" w14:textId="68B9B487" w:rsidR="00425DFF" w:rsidRPr="00BB3655" w:rsidRDefault="00425DFF" w:rsidP="00425DFF">
      <w:pPr>
        <w:pStyle w:val="Flietext"/>
      </w:pPr>
      <w:r w:rsidRPr="00BB3655">
        <w:t>[</w:t>
      </w:r>
      <w:r w:rsidRPr="00BB3655">
        <w:rPr>
          <w:bCs/>
          <w:highlight w:val="lightGray"/>
        </w:rPr>
        <w:t>Optional</w:t>
      </w:r>
      <w:r w:rsidRPr="00B102E7">
        <w:rPr>
          <w:bCs/>
        </w:rPr>
        <w:t>]</w:t>
      </w:r>
      <w:r w:rsidRPr="00BB3655">
        <w:t xml:space="preserve"> </w:t>
      </w:r>
      <w:r>
        <w:t xml:space="preserve">Gerne würden wir </w:t>
      </w:r>
      <w:r w:rsidR="00E44DF4">
        <w:t>Sie</w:t>
      </w:r>
      <w:r>
        <w:t xml:space="preserve"> und </w:t>
      </w:r>
      <w:r w:rsidR="00E44DF4">
        <w:t>Ihr</w:t>
      </w:r>
      <w:r>
        <w:t xml:space="preserve"> Jubiläumsbike über unsere internen Kanäle entsprechend feiern und </w:t>
      </w:r>
      <w:r w:rsidR="00E44DF4">
        <w:t>Sie</w:t>
      </w:r>
      <w:r>
        <w:t xml:space="preserve"> zu einem kurzen Foto-Termin mit der Geschäftsleitung am</w:t>
      </w:r>
      <w:r w:rsidRPr="00BB3655">
        <w:t xml:space="preserve"> [</w:t>
      </w:r>
      <w:r w:rsidRPr="00BB3655">
        <w:rPr>
          <w:highlight w:val="lightGray"/>
        </w:rPr>
        <w:t>Datum und Uhrzeit</w:t>
      </w:r>
      <w:r w:rsidRPr="00BB3655">
        <w:t xml:space="preserve">] </w:t>
      </w:r>
      <w:r>
        <w:t xml:space="preserve">einladen. </w:t>
      </w:r>
      <w:r w:rsidR="00E44DF4">
        <w:t xml:space="preserve">Wir </w:t>
      </w:r>
      <w:r w:rsidR="00E44DF4">
        <w:lastRenderedPageBreak/>
        <w:t xml:space="preserve">freuen uns über Ihre </w:t>
      </w:r>
      <w:r>
        <w:t xml:space="preserve">Rückmeldung, ob </w:t>
      </w:r>
      <w:r w:rsidR="00E44DF4">
        <w:t>Sie</w:t>
      </w:r>
      <w:r>
        <w:t xml:space="preserve"> damit einverstanden </w:t>
      </w:r>
      <w:r w:rsidR="00E44DF4">
        <w:t>sind</w:t>
      </w:r>
      <w:r>
        <w:t xml:space="preserve"> und wir den Termin organisieren dürfen.</w:t>
      </w:r>
    </w:p>
    <w:p w14:paraId="17C33E53" w14:textId="63388F60" w:rsidR="002E166B" w:rsidRDefault="002E166B" w:rsidP="00425DFF">
      <w:pPr>
        <w:pStyle w:val="Flietext"/>
      </w:pPr>
    </w:p>
    <w:p w14:paraId="5FDCA8B7" w14:textId="54D14B52" w:rsidR="00F3785C" w:rsidRDefault="00F3785C" w:rsidP="00F3785C">
      <w:pPr>
        <w:pStyle w:val="Flietext"/>
      </w:pPr>
      <w:r w:rsidRPr="00BB3655">
        <w:t xml:space="preserve">Wir wünschen </w:t>
      </w:r>
      <w:r>
        <w:t>Ihnen</w:t>
      </w:r>
      <w:r w:rsidRPr="00BB3655">
        <w:t xml:space="preserve"> viel Freude </w:t>
      </w:r>
      <w:r>
        <w:t xml:space="preserve">mit Ihrem neuen </w:t>
      </w:r>
      <w:proofErr w:type="spellStart"/>
      <w:r>
        <w:t>Traumrad</w:t>
      </w:r>
      <w:proofErr w:type="spellEnd"/>
      <w:r w:rsidRPr="00BB3655">
        <w:t xml:space="preserve"> und immer eine gute Fahrt!</w:t>
      </w:r>
    </w:p>
    <w:p w14:paraId="19C2C3C2" w14:textId="77777777" w:rsidR="00F3785C" w:rsidRDefault="00F3785C" w:rsidP="00425DFF">
      <w:pPr>
        <w:pStyle w:val="Flietext"/>
      </w:pPr>
    </w:p>
    <w:p w14:paraId="3A8E0721" w14:textId="77777777" w:rsidR="00425DFF" w:rsidRPr="00BB3655" w:rsidRDefault="00425DFF" w:rsidP="00425DFF">
      <w:pPr>
        <w:pStyle w:val="Flietext"/>
      </w:pPr>
      <w:r>
        <w:t>[</w:t>
      </w:r>
      <w:proofErr w:type="spellStart"/>
      <w:r w:rsidRPr="00AD7C8F">
        <w:rPr>
          <w:highlight w:val="lightGray"/>
        </w:rPr>
        <w:t>Absender:in</w:t>
      </w:r>
      <w:proofErr w:type="spellEnd"/>
      <w:r>
        <w:t>]</w:t>
      </w:r>
    </w:p>
    <w:p w14:paraId="728384E4" w14:textId="77777777" w:rsidR="00425DFF" w:rsidRPr="006E4759" w:rsidRDefault="00425DFF" w:rsidP="00425DFF">
      <w:pPr>
        <w:pStyle w:val="Flietext"/>
      </w:pPr>
    </w:p>
    <w:sectPr w:rsidR="00425DFF" w:rsidRPr="006E4759" w:rsidSect="00426C29">
      <w:headerReference w:type="default" r:id="rId11"/>
      <w:foot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CDE940" w14:textId="77777777" w:rsidR="00E16C49" w:rsidRDefault="00E16C49" w:rsidP="00677591"/>
  </w:endnote>
  <w:endnote w:type="continuationSeparator" w:id="0">
    <w:p w14:paraId="06D3F75F" w14:textId="77777777" w:rsidR="00E16C49" w:rsidRDefault="00E16C49" w:rsidP="00677591"/>
  </w:endnote>
  <w:endnote w:type="continuationNotice" w:id="1">
    <w:p w14:paraId="1496F099" w14:textId="77777777" w:rsidR="00E16C49" w:rsidRDefault="00E16C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6B525" w14:textId="77777777" w:rsidR="00824263" w:rsidRDefault="00824263" w:rsidP="00824263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824263" w14:paraId="6367E524" w14:textId="77777777" w:rsidTr="00286351">
      <w:tc>
        <w:tcPr>
          <w:tcW w:w="4672" w:type="dxa"/>
        </w:tcPr>
        <w:p w14:paraId="26C02934" w14:textId="77777777" w:rsidR="00824263" w:rsidRDefault="00824263" w:rsidP="00824263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2</w:t>
            </w:r>
          </w:fldSimple>
        </w:p>
      </w:tc>
      <w:tc>
        <w:tcPr>
          <w:tcW w:w="4672" w:type="dxa"/>
        </w:tcPr>
        <w:p w14:paraId="34F984C9" w14:textId="1A8536B0" w:rsidR="00824263" w:rsidRPr="00E05689" w:rsidRDefault="00824263" w:rsidP="00824263">
          <w:pPr>
            <w:pStyle w:val="Fuzeile"/>
            <w:jc w:val="right"/>
          </w:pPr>
          <w:r w:rsidRPr="00E05689">
            <w:t>396-</w:t>
          </w:r>
          <w:r>
            <w:t>05</w:t>
          </w:r>
          <w:r w:rsidRPr="00E05689">
            <w:t>.202</w:t>
          </w:r>
          <w:r>
            <w:t>6</w:t>
          </w:r>
        </w:p>
      </w:tc>
    </w:tr>
  </w:tbl>
  <w:p w14:paraId="60C51CFA" w14:textId="77777777" w:rsidR="00BC7901" w:rsidRPr="00824263" w:rsidRDefault="00BC7901" w:rsidP="008242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CD97D" w14:textId="77777777" w:rsidR="00E16C49" w:rsidRDefault="00E16C49" w:rsidP="00677591"/>
  </w:footnote>
  <w:footnote w:type="continuationSeparator" w:id="0">
    <w:p w14:paraId="30021164" w14:textId="77777777" w:rsidR="00E16C49" w:rsidRDefault="00E16C49" w:rsidP="00677591"/>
  </w:footnote>
  <w:footnote w:type="continuationNotice" w:id="1">
    <w:p w14:paraId="7C8DC0E3" w14:textId="77777777" w:rsidR="00E16C49" w:rsidRDefault="00E16C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17BD9"/>
    <w:rsid w:val="00041EB1"/>
    <w:rsid w:val="00074CAB"/>
    <w:rsid w:val="000B009E"/>
    <w:rsid w:val="00101090"/>
    <w:rsid w:val="00135DE4"/>
    <w:rsid w:val="00144E35"/>
    <w:rsid w:val="00156617"/>
    <w:rsid w:val="00157EEE"/>
    <w:rsid w:val="001615D0"/>
    <w:rsid w:val="00190816"/>
    <w:rsid w:val="00193ACA"/>
    <w:rsid w:val="001D4AD8"/>
    <w:rsid w:val="00266B43"/>
    <w:rsid w:val="00283A36"/>
    <w:rsid w:val="002E166B"/>
    <w:rsid w:val="002E6B39"/>
    <w:rsid w:val="00352F7F"/>
    <w:rsid w:val="0038349D"/>
    <w:rsid w:val="00394862"/>
    <w:rsid w:val="003A34A9"/>
    <w:rsid w:val="00405753"/>
    <w:rsid w:val="00424FB5"/>
    <w:rsid w:val="00425DFF"/>
    <w:rsid w:val="00426C29"/>
    <w:rsid w:val="004B376A"/>
    <w:rsid w:val="004C30F8"/>
    <w:rsid w:val="004D75AE"/>
    <w:rsid w:val="00506F92"/>
    <w:rsid w:val="0057782C"/>
    <w:rsid w:val="005B31BB"/>
    <w:rsid w:val="00642109"/>
    <w:rsid w:val="00670460"/>
    <w:rsid w:val="00677591"/>
    <w:rsid w:val="006E4759"/>
    <w:rsid w:val="007333F9"/>
    <w:rsid w:val="00763FEF"/>
    <w:rsid w:val="0077164E"/>
    <w:rsid w:val="007958CF"/>
    <w:rsid w:val="007C101C"/>
    <w:rsid w:val="007F3FAD"/>
    <w:rsid w:val="00824263"/>
    <w:rsid w:val="00830C0C"/>
    <w:rsid w:val="008F730D"/>
    <w:rsid w:val="009C15D4"/>
    <w:rsid w:val="009C28CF"/>
    <w:rsid w:val="009E0A60"/>
    <w:rsid w:val="009E4133"/>
    <w:rsid w:val="00A06707"/>
    <w:rsid w:val="00AE60ED"/>
    <w:rsid w:val="00B653AB"/>
    <w:rsid w:val="00B71DCE"/>
    <w:rsid w:val="00B875CB"/>
    <w:rsid w:val="00B930BD"/>
    <w:rsid w:val="00BC7612"/>
    <w:rsid w:val="00BC7901"/>
    <w:rsid w:val="00C64A10"/>
    <w:rsid w:val="00C6630C"/>
    <w:rsid w:val="00C66798"/>
    <w:rsid w:val="00CB56C4"/>
    <w:rsid w:val="00CE51F3"/>
    <w:rsid w:val="00CF5A32"/>
    <w:rsid w:val="00D92AE9"/>
    <w:rsid w:val="00DC5AC8"/>
    <w:rsid w:val="00DF577C"/>
    <w:rsid w:val="00E06D50"/>
    <w:rsid w:val="00E15D31"/>
    <w:rsid w:val="00E16C49"/>
    <w:rsid w:val="00E2177D"/>
    <w:rsid w:val="00E34CCD"/>
    <w:rsid w:val="00E44DF4"/>
    <w:rsid w:val="00E54CD3"/>
    <w:rsid w:val="00E94D43"/>
    <w:rsid w:val="00EA1F24"/>
    <w:rsid w:val="00EE22C7"/>
    <w:rsid w:val="00F3785C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6E4759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6E4759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2</Pages>
  <Words>247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E-Mail an Jubiläums-JobRadler:in im Unternehmen</dc:title>
  <dc:subject>Textvorlage für JobRad-Bevollmächtigte zur Information ihrer Mitarbeitenden</dc:subject>
  <dc:creator>JobRad GmbH</dc:creator>
  <cp:keywords/>
  <dc:description/>
  <cp:lastModifiedBy>Hannah Hoheisel - JobRad</cp:lastModifiedBy>
  <cp:revision>2</cp:revision>
  <dcterms:created xsi:type="dcterms:W3CDTF">2026-07-06T07:57:00Z</dcterms:created>
  <dcterms:modified xsi:type="dcterms:W3CDTF">2026-07-06T07:57:00Z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