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28CB" w14:textId="73E7C241" w:rsidR="003812E7" w:rsidRDefault="003812E7" w:rsidP="003812E7">
      <w:pPr>
        <w:pStyle w:val="Titel"/>
      </w:pPr>
      <w:r>
        <w:t>Textvorlage „Entdecke JobRad</w:t>
      </w:r>
      <w:r w:rsidRPr="0075570C">
        <w:rPr>
          <w:color w:val="auto"/>
          <w:vertAlign w:val="superscript"/>
        </w:rPr>
        <w:t>®</w:t>
      </w:r>
      <w:r>
        <w:t>-Deals“</w:t>
      </w:r>
    </w:p>
    <w:p w14:paraId="43483A3F" w14:textId="723063A8" w:rsidR="003812E7" w:rsidRDefault="003812E7" w:rsidP="00E24FE4">
      <w:pPr>
        <w:pStyle w:val="H2berschrift1"/>
      </w:pPr>
      <w:r w:rsidRPr="006B42D4">
        <w:rPr>
          <w:highlight w:val="lightGray"/>
        </w:rPr>
        <w:t>(Du-Version)</w:t>
      </w:r>
      <w:r>
        <w:t xml:space="preserve"> Jetzt neu: Mit JobRad</w:t>
      </w:r>
      <w:r w:rsidRPr="00ED65D9">
        <w:rPr>
          <w:vertAlign w:val="superscript"/>
        </w:rPr>
        <w:t>®</w:t>
      </w:r>
      <w:r>
        <w:t>-Deals exklusive Preisvorteile rund ums Bike entdecken</w:t>
      </w:r>
    </w:p>
    <w:p w14:paraId="0044D231" w14:textId="77777777" w:rsidR="00953331" w:rsidRDefault="00953331" w:rsidP="003812E7">
      <w:pPr>
        <w:pStyle w:val="Flietext"/>
      </w:pPr>
    </w:p>
    <w:p w14:paraId="44EF4978" w14:textId="015009C5" w:rsidR="003812E7" w:rsidRDefault="003812E7" w:rsidP="003812E7">
      <w:pPr>
        <w:pStyle w:val="Flietext"/>
      </w:pPr>
      <w:r>
        <w:t>Im JobRad</w:t>
      </w:r>
      <w:r w:rsidRPr="7D615D96">
        <w:rPr>
          <w:vertAlign w:val="superscript"/>
        </w:rPr>
        <w:t>®</w:t>
      </w:r>
      <w:r>
        <w:t>-Portal von [</w:t>
      </w:r>
      <w:r w:rsidRPr="7D615D96">
        <w:rPr>
          <w:highlight w:val="lightGray"/>
        </w:rPr>
        <w:t>Ihr Unternehmen</w:t>
      </w:r>
      <w:r>
        <w:t>] findest du ab sofort</w:t>
      </w:r>
      <w:r w:rsidR="003B0AE4">
        <w:t xml:space="preserve"> mit JobRad</w:t>
      </w:r>
      <w:r w:rsidR="003B0AE4" w:rsidRPr="003B0AE4">
        <w:rPr>
          <w:vertAlign w:val="superscript"/>
        </w:rPr>
        <w:t>®</w:t>
      </w:r>
      <w:r w:rsidR="003B0AE4">
        <w:t>-Deals</w:t>
      </w:r>
      <w:r>
        <w:t xml:space="preserve"> exklusive Angebote rund ums Fahrrad und E-Bike. Von ermäßigtem Equipment bis hin zu attraktiven Rabatten auf Räder bei angesagten Marken, </w:t>
      </w:r>
      <w:proofErr w:type="gramStart"/>
      <w:r>
        <w:t>Hersteller:innen</w:t>
      </w:r>
      <w:proofErr w:type="gramEnd"/>
      <w:r>
        <w:t xml:space="preserve"> und </w:t>
      </w:r>
      <w:proofErr w:type="gramStart"/>
      <w:r>
        <w:t>Fachhändler:innen</w:t>
      </w:r>
      <w:proofErr w:type="gramEnd"/>
      <w:r>
        <w:t>. Mit JobRad</w:t>
      </w:r>
      <w:r w:rsidRPr="00F01274">
        <w:rPr>
          <w:vertAlign w:val="superscript"/>
        </w:rPr>
        <w:t>®</w:t>
      </w:r>
      <w:r>
        <w:t>-Deals sparst du immer wieder, vor Ort und auch online</w:t>
      </w:r>
      <w:r w:rsidR="009C4C15">
        <w:t>.</w:t>
      </w:r>
      <w:r>
        <w:t xml:space="preserve"> </w:t>
      </w:r>
    </w:p>
    <w:p w14:paraId="2AE25E7B" w14:textId="77777777" w:rsidR="003812E7" w:rsidRDefault="003812E7" w:rsidP="003812E7">
      <w:pPr>
        <w:pStyle w:val="Flietext"/>
      </w:pPr>
    </w:p>
    <w:p w14:paraId="600DE979" w14:textId="0A0E2938" w:rsidR="00C66798" w:rsidRDefault="003812E7" w:rsidP="00494BCD">
      <w:pPr>
        <w:pStyle w:val="Flietext"/>
        <w:pBdr>
          <w:bottom w:val="single" w:sz="12" w:space="1" w:color="auto"/>
        </w:pBdr>
      </w:pPr>
      <w:r>
        <w:t>Neugierig? Jetzt</w:t>
      </w:r>
      <w:r w:rsidR="00494BCD">
        <w:t xml:space="preserve"> </w:t>
      </w:r>
      <w:r w:rsidR="00494BCD" w:rsidRPr="00494BCD">
        <w:t>im JobRad</w:t>
      </w:r>
      <w:r w:rsidR="00494BCD" w:rsidRPr="00494BCD">
        <w:rPr>
          <w:vertAlign w:val="superscript"/>
        </w:rPr>
        <w:t>®</w:t>
      </w:r>
      <w:r w:rsidR="00494BCD" w:rsidRPr="00494BCD">
        <w:t>-Portal</w:t>
      </w:r>
      <w:r>
        <w:t xml:space="preserve"> </w:t>
      </w:r>
      <w:hyperlink r:id="rId11" w:history="1">
        <w:r w:rsidR="00494BCD">
          <w:rPr>
            <w:rStyle w:val="Hyperlink"/>
            <w:b/>
            <w:bCs/>
          </w:rPr>
          <w:t>Konto erstellen oder einloggen</w:t>
        </w:r>
      </w:hyperlink>
      <w:r w:rsidRPr="00636CFD">
        <w:t>.</w:t>
      </w:r>
    </w:p>
    <w:p w14:paraId="68065A91" w14:textId="77777777" w:rsidR="001E642F" w:rsidRDefault="001E642F" w:rsidP="00494BCD">
      <w:pPr>
        <w:pStyle w:val="Flietext"/>
        <w:pBdr>
          <w:bottom w:val="single" w:sz="12" w:space="1" w:color="auto"/>
        </w:pBdr>
      </w:pPr>
    </w:p>
    <w:p w14:paraId="20C2D1D4" w14:textId="1B311287" w:rsidR="001E642F" w:rsidRDefault="001E642F" w:rsidP="00494BCD">
      <w:pPr>
        <w:pStyle w:val="Flietext"/>
        <w:pBdr>
          <w:bottom w:val="single" w:sz="12" w:space="1" w:color="auto"/>
        </w:pBdr>
        <w:rPr>
          <w:b/>
          <w:bCs/>
        </w:rPr>
      </w:pPr>
      <w:r>
        <w:t xml:space="preserve">Die neuesten Deals </w:t>
      </w:r>
      <w:r w:rsidR="00A24B14">
        <w:t xml:space="preserve">und spannenden Infos gibt’s auch regelmäßig im </w:t>
      </w:r>
      <w:hyperlink r:id="rId12" w:history="1">
        <w:r w:rsidR="00127650" w:rsidRPr="7160FA36">
          <w:rPr>
            <w:rStyle w:val="Hyperlink"/>
          </w:rPr>
          <w:t>JobRad</w:t>
        </w:r>
        <w:r w:rsidR="00127650" w:rsidRPr="7160FA36">
          <w:rPr>
            <w:rStyle w:val="Hyperlink"/>
            <w:vertAlign w:val="superscript"/>
          </w:rPr>
          <w:t>®</w:t>
        </w:r>
        <w:r w:rsidR="00127650" w:rsidRPr="7160FA36">
          <w:rPr>
            <w:rStyle w:val="Hyperlink"/>
          </w:rPr>
          <w:t>-Newsletter.</w:t>
        </w:r>
      </w:hyperlink>
    </w:p>
    <w:p w14:paraId="09D1F789" w14:textId="77777777" w:rsidR="00636CFD" w:rsidRDefault="00636CFD" w:rsidP="00494BCD">
      <w:pPr>
        <w:pStyle w:val="Flietext"/>
        <w:pBdr>
          <w:bottom w:val="single" w:sz="12" w:space="1" w:color="auto"/>
        </w:pBdr>
        <w:rPr>
          <w:b/>
          <w:bCs/>
        </w:rPr>
      </w:pPr>
    </w:p>
    <w:p w14:paraId="16EF23BF" w14:textId="77777777" w:rsidR="00E24FE4" w:rsidRDefault="00E24FE4" w:rsidP="00494BCD">
      <w:pPr>
        <w:pStyle w:val="Flietext"/>
        <w:rPr>
          <w:b/>
          <w:bCs/>
        </w:rPr>
      </w:pPr>
    </w:p>
    <w:p w14:paraId="20B16988" w14:textId="311D1183" w:rsidR="00C40AA6" w:rsidRDefault="00C40AA6" w:rsidP="00C40AA6">
      <w:pPr>
        <w:pStyle w:val="H2berschrift1"/>
      </w:pPr>
      <w:r w:rsidRPr="006B42D4">
        <w:rPr>
          <w:highlight w:val="lightGray"/>
        </w:rPr>
        <w:t>(</w:t>
      </w:r>
      <w:r>
        <w:rPr>
          <w:highlight w:val="lightGray"/>
        </w:rPr>
        <w:t>Sie</w:t>
      </w:r>
      <w:r w:rsidRPr="006B42D4">
        <w:rPr>
          <w:highlight w:val="lightGray"/>
        </w:rPr>
        <w:t>-Version)</w:t>
      </w:r>
      <w:r>
        <w:t xml:space="preserve"> Jetzt neu: Mit JobRad</w:t>
      </w:r>
      <w:r w:rsidRPr="00ED65D9">
        <w:rPr>
          <w:vertAlign w:val="superscript"/>
        </w:rPr>
        <w:t>®</w:t>
      </w:r>
      <w:r>
        <w:t>-Deals exklusive Preisvorteile rund ums Bike entdecken</w:t>
      </w:r>
    </w:p>
    <w:p w14:paraId="5D23F544" w14:textId="77777777" w:rsidR="00953331" w:rsidRDefault="00953331" w:rsidP="006916ED">
      <w:pPr>
        <w:pStyle w:val="Flietext"/>
      </w:pPr>
    </w:p>
    <w:p w14:paraId="7316849E" w14:textId="4412B84B" w:rsidR="00127650" w:rsidRDefault="00127650" w:rsidP="00127650">
      <w:pPr>
        <w:pStyle w:val="Flietext"/>
      </w:pPr>
      <w:r>
        <w:t>Im JobRad</w:t>
      </w:r>
      <w:r w:rsidRPr="7D615D96">
        <w:rPr>
          <w:vertAlign w:val="superscript"/>
        </w:rPr>
        <w:t>®</w:t>
      </w:r>
      <w:r>
        <w:t>-Portal von [</w:t>
      </w:r>
      <w:r w:rsidRPr="7D615D96">
        <w:rPr>
          <w:highlight w:val="lightGray"/>
        </w:rPr>
        <w:t>Ihr Unternehmen</w:t>
      </w:r>
      <w:r>
        <w:t xml:space="preserve">] </w:t>
      </w:r>
      <w:r>
        <w:t>finden Sie</w:t>
      </w:r>
      <w:r>
        <w:t xml:space="preserve"> ab sofort mit JobRad</w:t>
      </w:r>
      <w:r w:rsidRPr="003B0AE4">
        <w:rPr>
          <w:vertAlign w:val="superscript"/>
        </w:rPr>
        <w:t>®</w:t>
      </w:r>
      <w:r>
        <w:t xml:space="preserve">-Deals exklusive Angebote rund ums Fahrrad und E-Bike. Von ermäßigtem Equipment bis hin zu attraktiven Rabatten auf Räder bei angesagten Marken, </w:t>
      </w:r>
      <w:proofErr w:type="gramStart"/>
      <w:r>
        <w:t>Hersteller:innen</w:t>
      </w:r>
      <w:proofErr w:type="gramEnd"/>
      <w:r>
        <w:t xml:space="preserve"> und </w:t>
      </w:r>
      <w:proofErr w:type="gramStart"/>
      <w:r>
        <w:t>Fachhändler:innen</w:t>
      </w:r>
      <w:proofErr w:type="gramEnd"/>
      <w:r>
        <w:t>. Mit JobRad</w:t>
      </w:r>
      <w:r w:rsidRPr="00F01274">
        <w:rPr>
          <w:vertAlign w:val="superscript"/>
        </w:rPr>
        <w:t>®</w:t>
      </w:r>
      <w:r>
        <w:t xml:space="preserve">-Deals </w:t>
      </w:r>
      <w:r>
        <w:t>sparen Sie</w:t>
      </w:r>
      <w:r>
        <w:t xml:space="preserve"> immer wieder, vor Ort und auch online. </w:t>
      </w:r>
    </w:p>
    <w:p w14:paraId="41EA9F47" w14:textId="77777777" w:rsidR="00127650" w:rsidRDefault="00127650" w:rsidP="00127650">
      <w:pPr>
        <w:pStyle w:val="Flietext"/>
      </w:pPr>
    </w:p>
    <w:p w14:paraId="60ED46A0" w14:textId="77777777" w:rsidR="00127650" w:rsidRDefault="00127650" w:rsidP="00127650">
      <w:pPr>
        <w:pStyle w:val="Flietext"/>
      </w:pPr>
      <w:r>
        <w:t xml:space="preserve">Neugierig? Jetzt </w:t>
      </w:r>
      <w:r w:rsidRPr="00494BCD">
        <w:t>im JobRad</w:t>
      </w:r>
      <w:r w:rsidRPr="00494BCD">
        <w:rPr>
          <w:vertAlign w:val="superscript"/>
        </w:rPr>
        <w:t>®</w:t>
      </w:r>
      <w:r w:rsidRPr="00494BCD">
        <w:t>-Portal</w:t>
      </w:r>
      <w:r>
        <w:t xml:space="preserve"> </w:t>
      </w:r>
      <w:hyperlink r:id="rId13" w:history="1">
        <w:r>
          <w:rPr>
            <w:rStyle w:val="Hyperlink"/>
            <w:b/>
            <w:bCs/>
          </w:rPr>
          <w:t>Konto erstellen oder einloggen</w:t>
        </w:r>
      </w:hyperlink>
      <w:r w:rsidRPr="00636CFD">
        <w:t>.</w:t>
      </w:r>
    </w:p>
    <w:p w14:paraId="09BB4E2E" w14:textId="77777777" w:rsidR="00127650" w:rsidRDefault="00127650" w:rsidP="00127650">
      <w:pPr>
        <w:pStyle w:val="Flietext"/>
      </w:pPr>
    </w:p>
    <w:p w14:paraId="71B2FD52" w14:textId="77777777" w:rsidR="00127650" w:rsidRDefault="00127650" w:rsidP="00127650">
      <w:pPr>
        <w:pStyle w:val="Flietext"/>
        <w:rPr>
          <w:b/>
          <w:bCs/>
        </w:rPr>
      </w:pPr>
      <w:r>
        <w:t xml:space="preserve">Die neuesten Deals und spannenden Infos gibt’s auch regelmäßig im </w:t>
      </w:r>
      <w:hyperlink r:id="rId14" w:history="1">
        <w:r w:rsidRPr="7160FA36">
          <w:rPr>
            <w:rStyle w:val="Hyperlink"/>
          </w:rPr>
          <w:t>JobRad</w:t>
        </w:r>
        <w:r w:rsidRPr="7160FA36">
          <w:rPr>
            <w:rStyle w:val="Hyperlink"/>
            <w:vertAlign w:val="superscript"/>
          </w:rPr>
          <w:t>®</w:t>
        </w:r>
        <w:r w:rsidRPr="7160FA36">
          <w:rPr>
            <w:rStyle w:val="Hyperlink"/>
          </w:rPr>
          <w:t>-Newsletter.</w:t>
        </w:r>
      </w:hyperlink>
    </w:p>
    <w:p w14:paraId="4BF0CF47" w14:textId="77777777" w:rsidR="00E24FE4" w:rsidRPr="003812E7" w:rsidRDefault="00E24FE4" w:rsidP="00494BCD">
      <w:pPr>
        <w:pStyle w:val="Flietext"/>
      </w:pPr>
    </w:p>
    <w:sectPr w:rsidR="00E24FE4" w:rsidRPr="003812E7" w:rsidSect="00426C29">
      <w:headerReference w:type="default" r:id="rId15"/>
      <w:footerReference w:type="default" r:id="rId16"/>
      <w:endnotePr>
        <w:numFmt w:val="decimal"/>
      </w:endnotePr>
      <w:pgSz w:w="11906" w:h="16838" w:code="9"/>
      <w:pgMar w:top="1701" w:right="1134" w:bottom="1134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C0B5E" w14:textId="77777777" w:rsidR="00431A8F" w:rsidRDefault="00431A8F" w:rsidP="00677591"/>
  </w:endnote>
  <w:endnote w:type="continuationSeparator" w:id="0">
    <w:p w14:paraId="3ABC923C" w14:textId="77777777" w:rsidR="00431A8F" w:rsidRDefault="00431A8F" w:rsidP="00677591"/>
  </w:endnote>
  <w:endnote w:type="continuationNotice" w:id="1">
    <w:p w14:paraId="719535E1" w14:textId="77777777" w:rsidR="00431A8F" w:rsidRDefault="00431A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metta">
    <w:altName w:val="Calibri"/>
    <w:panose1 w:val="020B0603020203030204"/>
    <w:charset w:val="00"/>
    <w:family w:val="swiss"/>
    <w:pitch w:val="variable"/>
    <w:sig w:usb0="A00000EF" w:usb1="5200E47B" w:usb2="00000028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metta Light">
    <w:altName w:val="Calibri"/>
    <w:panose1 w:val="020B0403020203030204"/>
    <w:charset w:val="00"/>
    <w:family w:val="swiss"/>
    <w:pitch w:val="variable"/>
    <w:sig w:usb0="A00000EF" w:usb1="5200E47B" w:usb2="0000002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B360" w14:textId="77777777" w:rsidR="00FE70EF" w:rsidRDefault="00FE70EF" w:rsidP="00FE70EF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2"/>
    </w:tblGrid>
    <w:tr w:rsidR="00FE70EF" w14:paraId="015AE7E0" w14:textId="77777777" w:rsidTr="008E71E9">
      <w:tc>
        <w:tcPr>
          <w:tcW w:w="4672" w:type="dxa"/>
        </w:tcPr>
        <w:p w14:paraId="6E58741D" w14:textId="77777777" w:rsidR="00FE70EF" w:rsidRDefault="00FE70EF" w:rsidP="00FE70EF">
          <w:pPr>
            <w:pStyle w:val="Fuzeile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von </w:t>
          </w:r>
          <w:fldSimple w:instr="NUMPAGES   \* MERGEFORMAT">
            <w:r>
              <w:t>1</w:t>
            </w:r>
          </w:fldSimple>
        </w:p>
      </w:tc>
      <w:tc>
        <w:tcPr>
          <w:tcW w:w="4672" w:type="dxa"/>
        </w:tcPr>
        <w:p w14:paraId="526B81AF" w14:textId="0D1919B7" w:rsidR="00FE70EF" w:rsidRPr="00792909" w:rsidRDefault="00FE70EF" w:rsidP="00FE70EF">
          <w:pPr>
            <w:pStyle w:val="Fuzeile"/>
            <w:jc w:val="right"/>
            <w:rPr>
              <w:highlight w:val="yellow"/>
            </w:rPr>
          </w:pPr>
          <w:r w:rsidRPr="00D925E0">
            <w:t>4</w:t>
          </w:r>
          <w:r>
            <w:t>16</w:t>
          </w:r>
          <w:r w:rsidRPr="00D925E0">
            <w:t>-0</w:t>
          </w:r>
          <w:r w:rsidR="00953331">
            <w:t>5</w:t>
          </w:r>
          <w:r w:rsidRPr="00D925E0">
            <w:t>.2026</w:t>
          </w:r>
        </w:p>
      </w:tc>
    </w:tr>
  </w:tbl>
  <w:p w14:paraId="0BE0CF10" w14:textId="77777777" w:rsidR="00FE70EF" w:rsidRDefault="00FE70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2378" w14:textId="77777777" w:rsidR="00431A8F" w:rsidRDefault="00431A8F" w:rsidP="00677591"/>
  </w:footnote>
  <w:footnote w:type="continuationSeparator" w:id="0">
    <w:p w14:paraId="74BAA7FE" w14:textId="77777777" w:rsidR="00431A8F" w:rsidRDefault="00431A8F" w:rsidP="00677591"/>
  </w:footnote>
  <w:footnote w:type="continuationNotice" w:id="1">
    <w:p w14:paraId="1B09E9EB" w14:textId="77777777" w:rsidR="00431A8F" w:rsidRDefault="00431A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023100"/>
      <w:lock w:val="sdtContentLocked"/>
    </w:sdtPr>
    <w:sdtEndPr/>
    <w:sdtContent>
      <w:p w14:paraId="4C4865AF" w14:textId="77777777" w:rsidR="00677591" w:rsidRPr="009C28CF" w:rsidRDefault="00677591" w:rsidP="00677591">
        <w:pPr>
          <w:pStyle w:val="Kopfzeile"/>
          <w:rPr>
            <w:color w:val="FFFFFF" w:themeColor="background1"/>
          </w:rPr>
        </w:pPr>
        <w:r w:rsidRPr="00677591">
          <w:rPr>
            <w:noProof/>
          </w:rPr>
          <w:drawing>
            <wp:anchor distT="0" distB="0" distL="114300" distR="114300" simplePos="0" relativeHeight="251658240" behindDoc="1" locked="1" layoutInCell="1" allowOverlap="1" wp14:anchorId="658A4160" wp14:editId="03FAEACD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900000" cy="193998"/>
              <wp:effectExtent l="0" t="0" r="0" b="0"/>
              <wp:wrapNone/>
              <wp:docPr id="203511231" name="Grafik 203511231">
                <a:extLst xmlns:a="http://schemas.openxmlformats.org/drawingml/2006/main">
                  <a:ext uri="{FF2B5EF4-FFF2-40B4-BE49-F238E27FC236}">
                    <a16:creationId xmlns:a16="http://schemas.microsoft.com/office/drawing/2014/main" id="{31A185A4-B3DF-AF73-339A-63FC386A10AB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511231" name="Grafik 203511231">
                        <a:extLst>
                          <a:ext uri="{FF2B5EF4-FFF2-40B4-BE49-F238E27FC236}">
                            <a16:creationId xmlns:a16="http://schemas.microsoft.com/office/drawing/2014/main" id="{31A185A4-B3DF-AF73-339A-63FC386A10AB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0000" cy="19399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5A0B"/>
    <w:multiLevelType w:val="multilevel"/>
    <w:tmpl w:val="F1DE5076"/>
    <w:styleLink w:val="zzzListeAufzhlung"/>
    <w:lvl w:ilvl="0">
      <w:start w:val="1"/>
      <w:numFmt w:val="bullet"/>
      <w:pStyle w:val="Aufzhlung"/>
      <w:lvlText w:val="•"/>
      <w:lvlJc w:val="left"/>
      <w:pPr>
        <w:ind w:left="227" w:hanging="227"/>
      </w:pPr>
      <w:rPr>
        <w:rFonts w:ascii="Calmetta" w:hAnsi="Calmetta" w:hint="default"/>
        <w:color w:val="2B373D" w:themeColor="text1"/>
        <w:position w:val="0"/>
      </w:rPr>
    </w:lvl>
    <w:lvl w:ilvl="1">
      <w:start w:val="1"/>
      <w:numFmt w:val="bullet"/>
      <w:pStyle w:val="Aufzhlung2"/>
      <w:lvlText w:val="-"/>
      <w:lvlJc w:val="left"/>
      <w:pPr>
        <w:ind w:left="454" w:hanging="227"/>
      </w:pPr>
      <w:rPr>
        <w:rFonts w:ascii="Courier New" w:hAnsi="Courier New" w:hint="default"/>
        <w:color w:val="2B373D" w:themeColor="text1"/>
      </w:rPr>
    </w:lvl>
    <w:lvl w:ilvl="2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27" w:hanging="227"/>
      </w:pPr>
      <w:rPr>
        <w:rFonts w:hint="default"/>
      </w:rPr>
    </w:lvl>
  </w:abstractNum>
  <w:abstractNum w:abstractNumId="1" w15:restartNumberingAfterBreak="0">
    <w:nsid w:val="3BD474CC"/>
    <w:multiLevelType w:val="multilevel"/>
    <w:tmpl w:val="5C78E0F2"/>
    <w:styleLink w:val="zzzListeberschrift"/>
    <w:lvl w:ilvl="0">
      <w:start w:val="1"/>
      <w:numFmt w:val="decimal"/>
      <w:pStyle w:val="berschrift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2.%1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289168642">
    <w:abstractNumId w:val="0"/>
  </w:num>
  <w:num w:numId="2" w16cid:durableId="1277447425">
    <w:abstractNumId w:val="1"/>
  </w:num>
  <w:num w:numId="3" w16cid:durableId="754013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58"/>
    <w:rsid w:val="0000602B"/>
    <w:rsid w:val="00014E0C"/>
    <w:rsid w:val="00025D52"/>
    <w:rsid w:val="00034C00"/>
    <w:rsid w:val="00041EB1"/>
    <w:rsid w:val="00074CAB"/>
    <w:rsid w:val="00127650"/>
    <w:rsid w:val="00135DE4"/>
    <w:rsid w:val="00144E35"/>
    <w:rsid w:val="00156617"/>
    <w:rsid w:val="00156C7B"/>
    <w:rsid w:val="001615D0"/>
    <w:rsid w:val="001918C1"/>
    <w:rsid w:val="00197388"/>
    <w:rsid w:val="001D4AD8"/>
    <w:rsid w:val="001E642F"/>
    <w:rsid w:val="00224544"/>
    <w:rsid w:val="00287CAD"/>
    <w:rsid w:val="002E5045"/>
    <w:rsid w:val="002E6B39"/>
    <w:rsid w:val="00352F7F"/>
    <w:rsid w:val="003812E7"/>
    <w:rsid w:val="00394862"/>
    <w:rsid w:val="003A34A9"/>
    <w:rsid w:val="003B0AE4"/>
    <w:rsid w:val="003E1450"/>
    <w:rsid w:val="003E606F"/>
    <w:rsid w:val="00426C29"/>
    <w:rsid w:val="00431A8F"/>
    <w:rsid w:val="00457F3A"/>
    <w:rsid w:val="00472DB0"/>
    <w:rsid w:val="00494BCD"/>
    <w:rsid w:val="004A7032"/>
    <w:rsid w:val="004C30F8"/>
    <w:rsid w:val="00574FB0"/>
    <w:rsid w:val="00584C03"/>
    <w:rsid w:val="005B31BB"/>
    <w:rsid w:val="00607510"/>
    <w:rsid w:val="00636CFD"/>
    <w:rsid w:val="00642109"/>
    <w:rsid w:val="00670460"/>
    <w:rsid w:val="00677591"/>
    <w:rsid w:val="00686BEF"/>
    <w:rsid w:val="006916ED"/>
    <w:rsid w:val="00775B4B"/>
    <w:rsid w:val="007D4393"/>
    <w:rsid w:val="008A7715"/>
    <w:rsid w:val="008C19BA"/>
    <w:rsid w:val="00934CC1"/>
    <w:rsid w:val="00953331"/>
    <w:rsid w:val="00955B97"/>
    <w:rsid w:val="009C28CF"/>
    <w:rsid w:val="009C4C15"/>
    <w:rsid w:val="009E0A60"/>
    <w:rsid w:val="009E4133"/>
    <w:rsid w:val="009F0012"/>
    <w:rsid w:val="009F4649"/>
    <w:rsid w:val="00A24B14"/>
    <w:rsid w:val="00A368F9"/>
    <w:rsid w:val="00A73482"/>
    <w:rsid w:val="00A915E5"/>
    <w:rsid w:val="00AF6AD3"/>
    <w:rsid w:val="00B16D50"/>
    <w:rsid w:val="00B31CF1"/>
    <w:rsid w:val="00B46D7F"/>
    <w:rsid w:val="00BB1686"/>
    <w:rsid w:val="00BC7612"/>
    <w:rsid w:val="00C113FD"/>
    <w:rsid w:val="00C40AA6"/>
    <w:rsid w:val="00C660C9"/>
    <w:rsid w:val="00C661BC"/>
    <w:rsid w:val="00C66798"/>
    <w:rsid w:val="00CB56C4"/>
    <w:rsid w:val="00CD0A46"/>
    <w:rsid w:val="00CE2F58"/>
    <w:rsid w:val="00D15945"/>
    <w:rsid w:val="00D834BB"/>
    <w:rsid w:val="00DC5AC8"/>
    <w:rsid w:val="00E06D50"/>
    <w:rsid w:val="00E24FE4"/>
    <w:rsid w:val="00E34CCD"/>
    <w:rsid w:val="00E54CD3"/>
    <w:rsid w:val="00E701D7"/>
    <w:rsid w:val="00E8636D"/>
    <w:rsid w:val="00E94D43"/>
    <w:rsid w:val="00EA1F24"/>
    <w:rsid w:val="00F675F2"/>
    <w:rsid w:val="00FD7D01"/>
    <w:rsid w:val="00FE5BDA"/>
    <w:rsid w:val="00FE70EF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4E7A0"/>
  <w15:chartTrackingRefBased/>
  <w15:docId w15:val="{8988BD48-D55D-4B17-9902-975D7258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B373D" w:themeColor="text1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287CAD"/>
  </w:style>
  <w:style w:type="paragraph" w:styleId="berschrift1">
    <w:name w:val="heading 1"/>
    <w:basedOn w:val="Standard"/>
    <w:next w:val="Standard"/>
    <w:link w:val="berschrift1Zchn"/>
    <w:uiPriority w:val="9"/>
    <w:qFormat/>
    <w:rsid w:val="009C28CF"/>
    <w:pPr>
      <w:keepNext/>
      <w:keepLines/>
      <w:numPr>
        <w:numId w:val="2"/>
      </w:numPr>
      <w:spacing w:before="300"/>
      <w:outlineLvl w:val="0"/>
    </w:pPr>
    <w:rPr>
      <w:rFonts w:asciiTheme="majorHAnsi" w:eastAsiaTheme="majorEastAsia" w:hAnsiTheme="majorHAnsi" w:cstheme="majorBidi"/>
      <w:color w:val="20292D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E06D50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0292D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677591"/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426C29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semiHidden/>
    <w:rsid w:val="00677591"/>
    <w:rPr>
      <w:noProof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426C29"/>
    <w:rPr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677591"/>
    <w:rPr>
      <w:color w:val="808080"/>
    </w:rPr>
  </w:style>
  <w:style w:type="paragraph" w:styleId="Titel">
    <w:name w:val="Title"/>
    <w:basedOn w:val="Standard"/>
    <w:next w:val="Einleitung"/>
    <w:link w:val="TitelZchn"/>
    <w:qFormat/>
    <w:rsid w:val="00CB56C4"/>
    <w:pPr>
      <w:spacing w:after="1300" w:line="228" w:lineRule="auto"/>
      <w:contextualSpacing/>
    </w:pPr>
    <w:rPr>
      <w:rFonts w:asciiTheme="majorHAnsi" w:eastAsiaTheme="majorEastAsia" w:hAnsiTheme="majorHAnsi" w:cstheme="majorBidi"/>
      <w:b/>
      <w:bCs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CB56C4"/>
    <w:rPr>
      <w:rFonts w:asciiTheme="majorHAnsi" w:eastAsiaTheme="majorEastAsia" w:hAnsiTheme="majorHAnsi" w:cstheme="majorBidi"/>
      <w:b/>
      <w:bCs/>
      <w:kern w:val="28"/>
      <w:sz w:val="56"/>
      <w:szCs w:val="56"/>
    </w:rPr>
  </w:style>
  <w:style w:type="paragraph" w:customStyle="1" w:styleId="Dokumenttyp">
    <w:name w:val="Dokumenttyp"/>
    <w:basedOn w:val="Standard"/>
    <w:uiPriority w:val="5"/>
    <w:semiHidden/>
    <w:qFormat/>
    <w:rsid w:val="00CB56C4"/>
    <w:pPr>
      <w:spacing w:after="360"/>
      <w:contextualSpacing/>
    </w:pPr>
    <w:rPr>
      <w:sz w:val="38"/>
      <w:szCs w:val="38"/>
    </w:rPr>
  </w:style>
  <w:style w:type="paragraph" w:customStyle="1" w:styleId="Einleitung">
    <w:name w:val="Einleitung"/>
    <w:basedOn w:val="Standard"/>
    <w:next w:val="Flietext"/>
    <w:uiPriority w:val="7"/>
    <w:semiHidden/>
    <w:qFormat/>
    <w:rsid w:val="00FF4E0F"/>
    <w:pPr>
      <w:spacing w:after="320" w:line="228" w:lineRule="auto"/>
    </w:pPr>
    <w:rPr>
      <w:rFonts w:asciiTheme="majorHAnsi" w:hAnsiTheme="majorHAnsi" w:cstheme="majorHAnsi"/>
      <w:b/>
      <w:bCs/>
      <w:sz w:val="24"/>
      <w:szCs w:val="24"/>
    </w:rPr>
  </w:style>
  <w:style w:type="paragraph" w:customStyle="1" w:styleId="Flietext">
    <w:name w:val="Fließtext"/>
    <w:basedOn w:val="Standard"/>
    <w:uiPriority w:val="10"/>
    <w:qFormat/>
    <w:rsid w:val="004C30F8"/>
    <w:pPr>
      <w:spacing w:line="252" w:lineRule="auto"/>
    </w:pPr>
    <w:rPr>
      <w:rFonts w:cstheme="minorHAnsi"/>
    </w:rPr>
  </w:style>
  <w:style w:type="character" w:styleId="Hervorhebung">
    <w:name w:val="Emphasis"/>
    <w:basedOn w:val="Absatz-Standardschriftart"/>
    <w:uiPriority w:val="99"/>
    <w:semiHidden/>
    <w:qFormat/>
    <w:rsid w:val="00FF4E0F"/>
    <w:rPr>
      <w:rFonts w:asciiTheme="majorHAnsi" w:hAnsiTheme="majorHAnsi"/>
      <w:b/>
      <w:i w:val="0"/>
      <w:iCs/>
    </w:rPr>
  </w:style>
  <w:style w:type="character" w:styleId="Fett">
    <w:name w:val="Strong"/>
    <w:basedOn w:val="Absatz-Standardschriftart"/>
    <w:uiPriority w:val="99"/>
    <w:semiHidden/>
    <w:qFormat/>
    <w:rsid w:val="00FF4E0F"/>
    <w:rPr>
      <w:rFonts w:asciiTheme="majorHAnsi" w:hAnsiTheme="majorHAnsi"/>
      <w:b/>
      <w:bCs/>
    </w:rPr>
  </w:style>
  <w:style w:type="character" w:customStyle="1" w:styleId="Textauszeichnung">
    <w:name w:val="Textauszeichnung"/>
    <w:basedOn w:val="Absatz-Standardschriftart"/>
    <w:uiPriority w:val="12"/>
    <w:qFormat/>
    <w:rsid w:val="00FF4E0F"/>
    <w:rPr>
      <w:rFonts w:asciiTheme="majorHAnsi" w:hAnsiTheme="majorHAnsi"/>
      <w:b/>
    </w:rPr>
  </w:style>
  <w:style w:type="paragraph" w:customStyle="1" w:styleId="ZwischenberschriftH3">
    <w:name w:val="Zwischenüberschrift H3"/>
    <w:basedOn w:val="Standard"/>
    <w:next w:val="Flietext"/>
    <w:autoRedefine/>
    <w:uiPriority w:val="9"/>
    <w:qFormat/>
    <w:rsid w:val="00E06D50"/>
    <w:pPr>
      <w:keepNext/>
      <w:keepLines/>
      <w:spacing w:before="300" w:line="228" w:lineRule="auto"/>
      <w:outlineLvl w:val="2"/>
    </w:pPr>
    <w:rPr>
      <w:rFonts w:asciiTheme="majorHAnsi" w:hAnsiTheme="majorHAnsi" w:cstheme="majorHAnsi"/>
      <w:b/>
      <w:bCs/>
      <w:sz w:val="24"/>
      <w:szCs w:val="24"/>
    </w:rPr>
  </w:style>
  <w:style w:type="paragraph" w:styleId="Beschriftung">
    <w:name w:val="caption"/>
    <w:basedOn w:val="Standard"/>
    <w:next w:val="Flietext"/>
    <w:uiPriority w:val="13"/>
    <w:qFormat/>
    <w:rsid w:val="00C66798"/>
    <w:pPr>
      <w:spacing w:before="100" w:after="320" w:line="276" w:lineRule="auto"/>
      <w:contextualSpacing/>
    </w:pPr>
    <w:rPr>
      <w:iCs/>
      <w:sz w:val="19"/>
      <w:szCs w:val="18"/>
    </w:rPr>
  </w:style>
  <w:style w:type="paragraph" w:customStyle="1" w:styleId="TrennlineperTAB-Stopp">
    <w:name w:val="Trennline per TAB-Stopp"/>
    <w:basedOn w:val="Standard"/>
    <w:next w:val="Flietext"/>
    <w:uiPriority w:val="14"/>
    <w:qFormat/>
    <w:rsid w:val="0000602B"/>
    <w:pPr>
      <w:tabs>
        <w:tab w:val="right" w:leader="dot" w:pos="9356"/>
      </w:tabs>
      <w:spacing w:before="360" w:after="320"/>
    </w:pPr>
    <w:rPr>
      <w:sz w:val="16"/>
      <w:szCs w:val="16"/>
    </w:rPr>
  </w:style>
  <w:style w:type="character" w:styleId="Hyperlink">
    <w:name w:val="Hyperlink"/>
    <w:basedOn w:val="Absatz-Standardschriftart"/>
    <w:uiPriority w:val="99"/>
    <w:semiHidden/>
    <w:rsid w:val="009E4133"/>
    <w:rPr>
      <w:color w:val="2B373D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rsid w:val="0000602B"/>
    <w:rPr>
      <w:color w:val="605E5C"/>
      <w:shd w:val="clear" w:color="auto" w:fill="E1DFDD"/>
    </w:rPr>
  </w:style>
  <w:style w:type="paragraph" w:customStyle="1" w:styleId="Kontaktberschrift">
    <w:name w:val="Kontakt Überschrift"/>
    <w:basedOn w:val="Flietext"/>
    <w:uiPriority w:val="15"/>
    <w:semiHidden/>
    <w:qFormat/>
    <w:rsid w:val="004C30F8"/>
    <w:pPr>
      <w:keepNext/>
      <w:keepLines/>
      <w:outlineLvl w:val="0"/>
    </w:pPr>
    <w:rPr>
      <w:rFonts w:asciiTheme="majorHAnsi" w:hAnsiTheme="majorHAnsi" w:cstheme="majorHAnsi"/>
      <w:b/>
      <w:bCs/>
    </w:rPr>
  </w:style>
  <w:style w:type="paragraph" w:styleId="Endnotentext">
    <w:name w:val="endnote text"/>
    <w:basedOn w:val="Standard"/>
    <w:link w:val="EndnotentextZchn"/>
    <w:uiPriority w:val="19"/>
    <w:semiHidden/>
    <w:rsid w:val="00670460"/>
    <w:pPr>
      <w:tabs>
        <w:tab w:val="left" w:pos="284"/>
      </w:tabs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19"/>
    <w:semiHidden/>
    <w:rsid w:val="00426C29"/>
    <w:rPr>
      <w:szCs w:val="20"/>
    </w:rPr>
  </w:style>
  <w:style w:type="character" w:styleId="Endnotenzeichen">
    <w:name w:val="endnote reference"/>
    <w:basedOn w:val="Absatz-Standardschriftart"/>
    <w:uiPriority w:val="99"/>
    <w:semiHidden/>
    <w:rsid w:val="009E4133"/>
    <w:rPr>
      <w:vertAlign w:val="superscript"/>
    </w:rPr>
  </w:style>
  <w:style w:type="paragraph" w:styleId="Funotentext">
    <w:name w:val="footnote text"/>
    <w:basedOn w:val="Standard"/>
    <w:link w:val="FunotentextZchn"/>
    <w:uiPriority w:val="19"/>
    <w:semiHidden/>
    <w:rsid w:val="00670460"/>
    <w:pPr>
      <w:tabs>
        <w:tab w:val="left" w:pos="284"/>
      </w:tabs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9"/>
    <w:semiHidden/>
    <w:rsid w:val="00426C29"/>
    <w:rPr>
      <w:szCs w:val="20"/>
    </w:rPr>
  </w:style>
  <w:style w:type="character" w:styleId="Funotenzeichen">
    <w:name w:val="footnote reference"/>
    <w:basedOn w:val="Absatz-Standardschriftart"/>
    <w:uiPriority w:val="99"/>
    <w:semiHidden/>
    <w:rsid w:val="00670460"/>
    <w:rPr>
      <w:vertAlign w:val="superscript"/>
    </w:rPr>
  </w:style>
  <w:style w:type="paragraph" w:customStyle="1" w:styleId="Aufzhlung">
    <w:name w:val="Aufzählung"/>
    <w:basedOn w:val="Flietext"/>
    <w:uiPriority w:val="11"/>
    <w:qFormat/>
    <w:rsid w:val="009C28CF"/>
    <w:pPr>
      <w:numPr>
        <w:numId w:val="1"/>
      </w:numPr>
    </w:pPr>
  </w:style>
  <w:style w:type="numbering" w:customStyle="1" w:styleId="zzzListeAufzhlung">
    <w:name w:val="zzz_Liste_Aufzählung"/>
    <w:basedOn w:val="KeineListe"/>
    <w:uiPriority w:val="99"/>
    <w:rsid w:val="009C28CF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C28CF"/>
    <w:rPr>
      <w:rFonts w:asciiTheme="majorHAnsi" w:eastAsiaTheme="majorEastAsia" w:hAnsiTheme="majorHAnsi" w:cstheme="majorBidi"/>
      <w:color w:val="20292D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6D50"/>
    <w:rPr>
      <w:rFonts w:asciiTheme="majorHAnsi" w:eastAsiaTheme="majorEastAsia" w:hAnsiTheme="majorHAnsi" w:cstheme="majorBidi"/>
      <w:color w:val="20292D" w:themeColor="accent1" w:themeShade="BF"/>
      <w:sz w:val="26"/>
      <w:szCs w:val="26"/>
    </w:rPr>
  </w:style>
  <w:style w:type="table" w:customStyle="1" w:styleId="JobRadTabelleschlicht">
    <w:name w:val="JobRad / Tabelle schlicht"/>
    <w:basedOn w:val="NormaleTabelle"/>
    <w:uiPriority w:val="99"/>
    <w:rsid w:val="009C28CF"/>
    <w:rPr>
      <w:color w:val="auto"/>
      <w:kern w:val="0"/>
      <w:sz w:val="20"/>
      <w:szCs w:val="20"/>
      <w14:ligatures w14:val="none"/>
    </w:rPr>
    <w:tblPr>
      <w:tblBorders>
        <w:insideH w:val="single" w:sz="4" w:space="0" w:color="auto"/>
        <w:insideV w:val="single" w:sz="48" w:space="0" w:color="FFFFFF" w:themeColor="background1"/>
      </w:tblBorders>
      <w:tblCellMar>
        <w:top w:w="28" w:type="dxa"/>
        <w:left w:w="0" w:type="dxa"/>
        <w:bottom w:w="28" w:type="dxa"/>
        <w:right w:w="0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</w:tblStylePr>
    <w:tblStylePr w:type="lastRow">
      <w:rPr>
        <w:rFonts w:asciiTheme="majorHAnsi" w:hAnsiTheme="majorHAnsi"/>
        <w:b/>
      </w:rPr>
    </w:tblStylePr>
    <w:tblStylePr w:type="lastCol">
      <w:pPr>
        <w:jc w:val="right"/>
      </w:pPr>
    </w:tblStylePr>
  </w:style>
  <w:style w:type="paragraph" w:customStyle="1" w:styleId="BeschriftungTabelle">
    <w:name w:val="Beschriftung Tabelle"/>
    <w:basedOn w:val="Beschriftung"/>
    <w:next w:val="Flietext"/>
    <w:uiPriority w:val="14"/>
    <w:qFormat/>
    <w:rsid w:val="009C28CF"/>
    <w:pPr>
      <w:spacing w:before="320" w:after="100"/>
    </w:pPr>
  </w:style>
  <w:style w:type="numbering" w:customStyle="1" w:styleId="zzzListeberschrift">
    <w:name w:val="zzz_Liste_Überschrift"/>
    <w:basedOn w:val="KeineListe"/>
    <w:uiPriority w:val="99"/>
    <w:rsid w:val="009C28CF"/>
    <w:pPr>
      <w:numPr>
        <w:numId w:val="2"/>
      </w:numPr>
    </w:pPr>
  </w:style>
  <w:style w:type="table" w:styleId="Tabellenraster">
    <w:name w:val="Table Grid"/>
    <w:basedOn w:val="NormaleTabelle"/>
    <w:uiPriority w:val="39"/>
    <w:rsid w:val="009C2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2">
    <w:name w:val="Aufzählung 2"/>
    <w:basedOn w:val="Aufzhlung"/>
    <w:uiPriority w:val="11"/>
    <w:qFormat/>
    <w:rsid w:val="009C28CF"/>
    <w:pPr>
      <w:numPr>
        <w:ilvl w:val="1"/>
      </w:numPr>
    </w:pPr>
  </w:style>
  <w:style w:type="paragraph" w:customStyle="1" w:styleId="H2berschrift1">
    <w:name w:val="H2 Überschrift 1"/>
    <w:basedOn w:val="berschrift1"/>
    <w:link w:val="H2berschrift1Zchn"/>
    <w:uiPriority w:val="1"/>
    <w:qFormat/>
    <w:rsid w:val="00E701D7"/>
    <w:pPr>
      <w:numPr>
        <w:numId w:val="0"/>
      </w:numPr>
      <w:outlineLvl w:val="1"/>
    </w:pPr>
  </w:style>
  <w:style w:type="character" w:customStyle="1" w:styleId="H2berschrift1Zchn">
    <w:name w:val="H2 Überschrift 1 Zchn"/>
    <w:basedOn w:val="berschrift1Zchn"/>
    <w:link w:val="H2berschrift1"/>
    <w:uiPriority w:val="1"/>
    <w:rsid w:val="00E701D7"/>
    <w:rPr>
      <w:rFonts w:asciiTheme="majorHAnsi" w:eastAsiaTheme="majorEastAsia" w:hAnsiTheme="majorHAnsi" w:cstheme="majorBidi"/>
      <w:color w:val="20292D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rsid w:val="00E701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E701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701D7"/>
    <w:rPr>
      <w:sz w:val="20"/>
      <w:szCs w:val="20"/>
    </w:rPr>
  </w:style>
  <w:style w:type="paragraph" w:customStyle="1" w:styleId="H3berschrift2">
    <w:name w:val="H3 Überschrift 2"/>
    <w:basedOn w:val="berschrift2"/>
    <w:link w:val="H3berschrift2Zchn"/>
    <w:uiPriority w:val="1"/>
    <w:qFormat/>
    <w:rsid w:val="003812E7"/>
    <w:pPr>
      <w:numPr>
        <w:ilvl w:val="0"/>
        <w:numId w:val="0"/>
      </w:numPr>
      <w:outlineLvl w:val="2"/>
    </w:pPr>
  </w:style>
  <w:style w:type="character" w:customStyle="1" w:styleId="H3berschrift2Zchn">
    <w:name w:val="H3 Überschrift 2 Zchn"/>
    <w:basedOn w:val="berschrift2Zchn"/>
    <w:link w:val="H3berschrift2"/>
    <w:uiPriority w:val="1"/>
    <w:rsid w:val="003812E7"/>
    <w:rPr>
      <w:rFonts w:asciiTheme="majorHAnsi" w:eastAsiaTheme="majorEastAsia" w:hAnsiTheme="majorHAnsi" w:cstheme="majorBidi"/>
      <w:color w:val="20292D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obrad.org/arbeitnehmer/registrieren?utm_source=ag-bv&amp;utm_medium=email-earned&amp;utm_campaign=2026_10_dlz_cm_conv_lds&amp;utm_campaignid=00013&amp;utm_content=inlin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obrad.org/newsletter-anmeldung?utm_source=jobrad-org&amp;utm_campaign=AN-four-step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obrad.org/arbeitnehmer/registrieren?utm_source=ag-bv&amp;utm_medium=email-earned&amp;utm_campaign=2026_10_dlz_cm_conv_lds&amp;utm_campaignid=00013&amp;utm_content=inlin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obrad.org/newsletter-anmeldung?utm_source=jobrad-org&amp;utm_campaign=AN-four-step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a.barra\Downloads\JobRad%20Blanko%20Word%20Vorlage%20f&#252;r%20Dokumente%20aller%20Art%20-%202025_03.dotx" TargetMode="External"/></Relationships>
</file>

<file path=word/theme/theme1.xml><?xml version="1.0" encoding="utf-8"?>
<a:theme xmlns:a="http://schemas.openxmlformats.org/drawingml/2006/main" name="Office">
  <a:themeElements>
    <a:clrScheme name="JobRad">
      <a:dk1>
        <a:srgbClr val="2B373D"/>
      </a:dk1>
      <a:lt1>
        <a:sysClr val="window" lastClr="FFFFFF"/>
      </a:lt1>
      <a:dk2>
        <a:srgbClr val="2B373D"/>
      </a:dk2>
      <a:lt2>
        <a:srgbClr val="D6D7D9"/>
      </a:lt2>
      <a:accent1>
        <a:srgbClr val="2B373D"/>
      </a:accent1>
      <a:accent2>
        <a:srgbClr val="FFBCDF"/>
      </a:accent2>
      <a:accent3>
        <a:srgbClr val="B0E572"/>
      </a:accent3>
      <a:accent4>
        <a:srgbClr val="2B373D"/>
      </a:accent4>
      <a:accent5>
        <a:srgbClr val="FFBCDF"/>
      </a:accent5>
      <a:accent6>
        <a:srgbClr val="B0E572"/>
      </a:accent6>
      <a:hlink>
        <a:srgbClr val="2B373D"/>
      </a:hlink>
      <a:folHlink>
        <a:srgbClr val="2B373D"/>
      </a:folHlink>
    </a:clrScheme>
    <a:fontScheme name="JobRad">
      <a:majorFont>
        <a:latin typeface="Calmetta"/>
        <a:ea typeface=""/>
        <a:cs typeface=""/>
      </a:majorFont>
      <a:minorFont>
        <a:latin typeface="Calmett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6104700C5BB04085AB723DCB199014" ma:contentTypeVersion="13" ma:contentTypeDescription="Ein neues Dokument erstellen." ma:contentTypeScope="" ma:versionID="b9ddbf63be24e83be8022ce0d84cd57e">
  <xsd:schema xmlns:xsd="http://www.w3.org/2001/XMLSchema" xmlns:xs="http://www.w3.org/2001/XMLSchema" xmlns:p="http://schemas.microsoft.com/office/2006/metadata/properties" xmlns:ns2="47140921-f5ac-43f5-a544-cea6ddc350c9" xmlns:ns3="13d4f89f-b293-4043-b67f-36bc1740000c" targetNamespace="http://schemas.microsoft.com/office/2006/metadata/properties" ma:root="true" ma:fieldsID="789322561b2f33273247a3a65af208af" ns2:_="" ns3:_="">
    <xsd:import namespace="47140921-f5ac-43f5-a544-cea6ddc350c9"/>
    <xsd:import namespace="13d4f89f-b293-4043-b67f-36bc17400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40921-f5ac-43f5-a544-cea6ddc35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3c68dd0-ebca-4994-8585-d4db7eee5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f89f-b293-4043-b67f-36bc174000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bd1711-3870-4eee-b89c-54f53f8ee58a}" ma:internalName="TaxCatchAll" ma:showField="CatchAllData" ma:web="13d4f89f-b293-4043-b67f-36bc17400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140921-f5ac-43f5-a544-cea6ddc350c9">
      <Terms xmlns="http://schemas.microsoft.com/office/infopath/2007/PartnerControls"/>
    </lcf76f155ced4ddcb4097134ff3c332f>
    <TaxCatchAll xmlns="13d4f89f-b293-4043-b67f-36bc1740000c" xsi:nil="true"/>
  </documentManagement>
</p:properties>
</file>

<file path=customXml/itemProps1.xml><?xml version="1.0" encoding="utf-8"?>
<ds:datastoreItem xmlns:ds="http://schemas.openxmlformats.org/officeDocument/2006/customXml" ds:itemID="{2D3CF991-7EC3-40B3-B254-FC41D3AC9D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5C57B-926D-4C72-A688-A277E81C3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40921-f5ac-43f5-a544-cea6ddc350c9"/>
    <ds:schemaRef ds:uri="13d4f89f-b293-4043-b67f-36bc17400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B981D-C1AF-4614-90C7-0AE61B672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38764-D140-4089-A3A2-5DEE594EA019}">
  <ds:schemaRefs>
    <ds:schemaRef ds:uri="http://schemas.microsoft.com/office/2006/metadata/properties"/>
    <ds:schemaRef ds:uri="http://schemas.microsoft.com/office/infopath/2007/PartnerControls"/>
    <ds:schemaRef ds:uri="47140921-f5ac-43f5-a544-cea6ddc350c9"/>
    <ds:schemaRef ds:uri="13d4f89f-b293-4043-b67f-36bc174000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JobRad Blanko Word Vorlage für Dokumente aller Art - 2025_03.dotx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Blogbeitrag (Du-Version) "Entdecke JobRad®-Deals"</dc:title>
  <dc:subject>Textvorlage für Bevollmächtigte zur Information ihrer Mitarbeitenden</dc:subject>
  <dc:creator>JobRad GmbH</dc:creator>
  <cp:keywords/>
  <dc:description/>
  <cp:lastModifiedBy>JobRad GmbH</cp:lastModifiedBy>
  <cp:revision>6</cp:revision>
  <dcterms:created xsi:type="dcterms:W3CDTF">2026-06-23T12:33:00Z</dcterms:created>
  <dcterms:modified xsi:type="dcterms:W3CDTF">2026-06-23T12:36:00Z</dcterms:modified>
  <dc:language>Deutsch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0x010100636104700C5BB04085AB723DCB199014</vt:lpwstr>
  </property>
  <property fmtid="{D5CDD505-2E9C-101B-9397-08002B2CF9AE}" pid="3" name="MediaServiceImageTags">
    <vt:lpwstr/>
  </property>
</Properties>
</file>