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C58B2" w14:textId="54428DC0" w:rsidR="003A067D" w:rsidRDefault="00A50A89" w:rsidP="003A067D">
      <w:pPr>
        <w:pStyle w:val="Titel"/>
      </w:pPr>
      <w:proofErr w:type="spellStart"/>
      <w:r>
        <w:t>Intranetbeitrag</w:t>
      </w:r>
      <w:proofErr w:type="spellEnd"/>
      <w:r>
        <w:t>/Rundmail:</w:t>
      </w:r>
      <w:r w:rsidR="007346D7">
        <w:br/>
      </w:r>
      <w:proofErr w:type="spellStart"/>
      <w:r w:rsidR="007346D7">
        <w:t>Zweitrad</w:t>
      </w:r>
      <w:proofErr w:type="spellEnd"/>
      <w:r>
        <w:t xml:space="preserve"> (Du-Version)</w:t>
      </w:r>
    </w:p>
    <w:p w14:paraId="682C9342" w14:textId="00943617" w:rsidR="00D95E47" w:rsidRDefault="00342B07" w:rsidP="00D95E47">
      <w:pPr>
        <w:pStyle w:val="H2berschrift1"/>
        <w:numPr>
          <w:ilvl w:val="0"/>
          <w:numId w:val="0"/>
        </w:numPr>
      </w:pPr>
      <w:r>
        <w:t xml:space="preserve">Weshalb ein Dienstrad, wenn man zwei haben kann? </w:t>
      </w:r>
      <w:r w:rsidR="00976271">
        <w:t>Mit JobRad</w:t>
      </w:r>
      <w:r w:rsidR="00976271" w:rsidRPr="00976271">
        <w:rPr>
          <w:vertAlign w:val="superscript"/>
        </w:rPr>
        <w:t>®</w:t>
      </w:r>
      <w:r w:rsidR="00BE0B09">
        <w:t xml:space="preserve"> </w:t>
      </w:r>
      <w:r w:rsidR="0057648E">
        <w:t>flexibel mobil</w:t>
      </w:r>
      <w:r w:rsidR="00633CBC">
        <w:t xml:space="preserve"> </w:t>
      </w:r>
    </w:p>
    <w:p w14:paraId="111A28B7" w14:textId="77777777" w:rsidR="00D95E47" w:rsidRDefault="00D95E47" w:rsidP="00D95E47">
      <w:pPr>
        <w:pStyle w:val="Flietext"/>
      </w:pPr>
    </w:p>
    <w:p w14:paraId="03C6444A" w14:textId="197BE7E7" w:rsidR="00D95E47" w:rsidRDefault="00297F8F" w:rsidP="00D95E47">
      <w:pPr>
        <w:pStyle w:val="Flietext"/>
      </w:pPr>
      <w:r>
        <w:t>Hallo [</w:t>
      </w:r>
      <w:r w:rsidR="001310A7" w:rsidRPr="001310A7">
        <w:rPr>
          <w:highlight w:val="lightGray"/>
        </w:rPr>
        <w:t>Name</w:t>
      </w:r>
      <w:r>
        <w:t>]</w:t>
      </w:r>
      <w:r w:rsidR="00D95E47">
        <w:t>,</w:t>
      </w:r>
    </w:p>
    <w:p w14:paraId="68368639" w14:textId="77777777" w:rsidR="00D95E47" w:rsidRDefault="00D95E47" w:rsidP="00D95E47">
      <w:pPr>
        <w:pStyle w:val="Flietext"/>
      </w:pPr>
    </w:p>
    <w:p w14:paraId="6685FDDA" w14:textId="6189803E" w:rsidR="00474201" w:rsidRDefault="008D56F8" w:rsidP="00D95E47">
      <w:pPr>
        <w:pStyle w:val="Flietext"/>
      </w:pPr>
      <w:r>
        <w:t xml:space="preserve">wusstest du, dass du </w:t>
      </w:r>
      <w:r w:rsidR="00AD73C0">
        <w:t>bei [</w:t>
      </w:r>
      <w:r w:rsidR="00AD73C0" w:rsidRPr="00AD73C0">
        <w:rPr>
          <w:highlight w:val="lightGray"/>
        </w:rPr>
        <w:t>Ihr Unternehmen</w:t>
      </w:r>
      <w:r w:rsidR="00AD73C0">
        <w:t>] nicht nur ein</w:t>
      </w:r>
      <w:r w:rsidR="008F37BE">
        <w:t>s</w:t>
      </w:r>
      <w:r w:rsidR="00AD73C0">
        <w:t>, sondern gleich [</w:t>
      </w:r>
      <w:commentRangeStart w:id="0"/>
      <w:r w:rsidR="006470E0" w:rsidRPr="006470E0">
        <w:rPr>
          <w:highlight w:val="lightGray"/>
        </w:rPr>
        <w:t>zwei</w:t>
      </w:r>
      <w:commentRangeEnd w:id="0"/>
      <w:r w:rsidR="006470E0">
        <w:rPr>
          <w:rStyle w:val="Kommentarzeichen"/>
          <w:rFonts w:cstheme="minorBidi"/>
        </w:rPr>
        <w:commentReference w:id="0"/>
      </w:r>
      <w:r w:rsidR="00AD73C0">
        <w:t xml:space="preserve">] Diensträder gleichzeitig leasen kannst? </w:t>
      </w:r>
      <w:r w:rsidR="007B3749">
        <w:t>Und damit nicht genug: D</w:t>
      </w:r>
      <w:r w:rsidR="0038666C">
        <w:t xml:space="preserve">eine Räder müssen </w:t>
      </w:r>
      <w:r w:rsidR="00F07491">
        <w:t xml:space="preserve">gar </w:t>
      </w:r>
      <w:r w:rsidR="0038666C">
        <w:t>nicht für dich</w:t>
      </w:r>
      <w:r w:rsidR="005041F2">
        <w:t xml:space="preserve"> </w:t>
      </w:r>
      <w:r w:rsidR="00F07491">
        <w:t>selbst</w:t>
      </w:r>
      <w:r w:rsidR="0038666C">
        <w:t xml:space="preserve"> </w:t>
      </w:r>
      <w:r w:rsidR="005041F2">
        <w:t xml:space="preserve">bestimmt </w:t>
      </w:r>
      <w:r w:rsidR="0038666C">
        <w:t>sein</w:t>
      </w:r>
      <w:r w:rsidR="007B3749">
        <w:t>.</w:t>
      </w:r>
      <w:r w:rsidR="0038666C">
        <w:t xml:space="preserve"> </w:t>
      </w:r>
      <w:r w:rsidR="0051593C">
        <w:t>Alle Personen, die im selben Haushalt leben wie du, dürfen sie nutzen und sind</w:t>
      </w:r>
      <w:r w:rsidR="002A54AF">
        <w:t xml:space="preserve"> </w:t>
      </w:r>
      <w:r w:rsidR="0051593C">
        <w:t xml:space="preserve">automatisch mitversichert.  </w:t>
      </w:r>
    </w:p>
    <w:p w14:paraId="60C77647" w14:textId="77777777" w:rsidR="00523BB2" w:rsidRDefault="00523BB2" w:rsidP="00D95E47">
      <w:pPr>
        <w:pStyle w:val="Flietext"/>
      </w:pPr>
    </w:p>
    <w:p w14:paraId="1DA37E54" w14:textId="66DA081D" w:rsidR="00322FE6" w:rsidRDefault="00855309" w:rsidP="004F6FAD">
      <w:pPr>
        <w:pStyle w:val="Flietext"/>
      </w:pPr>
      <w:r>
        <w:t>Deine</w:t>
      </w:r>
      <w:r w:rsidR="00F07491">
        <w:t xml:space="preserve"> </w:t>
      </w:r>
      <w:r w:rsidR="0002158C">
        <w:t xml:space="preserve">Mobilität </w:t>
      </w:r>
      <w:r w:rsidR="000D6605">
        <w:t xml:space="preserve">kennt </w:t>
      </w:r>
      <w:r w:rsidR="0002158C">
        <w:t>keine Grenzen</w:t>
      </w:r>
      <w:r>
        <w:t xml:space="preserve">: </w:t>
      </w:r>
      <w:r w:rsidR="007A392A">
        <w:t xml:space="preserve">Fahr </w:t>
      </w:r>
      <w:r w:rsidR="00C50F88">
        <w:t>mit dem Faltrad zu</w:t>
      </w:r>
      <w:r w:rsidR="00467302">
        <w:t>m Bahnhof</w:t>
      </w:r>
      <w:r w:rsidR="007A392A">
        <w:t xml:space="preserve"> und</w:t>
      </w:r>
      <w:r w:rsidR="009D342F">
        <w:t xml:space="preserve"> erledige</w:t>
      </w:r>
      <w:r w:rsidR="007A392A">
        <w:t xml:space="preserve"> </w:t>
      </w:r>
      <w:r w:rsidR="009D342F">
        <w:t>nach</w:t>
      </w:r>
      <w:r w:rsidR="008F056C">
        <w:t xml:space="preserve"> Feierabend</w:t>
      </w:r>
      <w:r w:rsidR="00467302">
        <w:t xml:space="preserve"> mit dem </w:t>
      </w:r>
      <w:r w:rsidR="007A392A">
        <w:t>Lastenrad</w:t>
      </w:r>
      <w:r w:rsidR="00C42575">
        <w:t xml:space="preserve"> </w:t>
      </w:r>
      <w:r w:rsidR="009D342F">
        <w:t>deinen</w:t>
      </w:r>
      <w:r w:rsidR="00C42575">
        <w:t xml:space="preserve"> </w:t>
      </w:r>
      <w:r w:rsidR="009D342F">
        <w:t>Einkauf</w:t>
      </w:r>
      <w:r w:rsidR="007A392A">
        <w:t xml:space="preserve">. </w:t>
      </w:r>
      <w:r>
        <w:t>Du</w:t>
      </w:r>
      <w:r w:rsidR="00293799">
        <w:t xml:space="preserve"> bist</w:t>
      </w:r>
      <w:r w:rsidR="00930873">
        <w:t xml:space="preserve"> </w:t>
      </w:r>
      <w:r w:rsidR="00293799">
        <w:t>gern</w:t>
      </w:r>
      <w:r w:rsidR="00872B62">
        <w:t xml:space="preserve"> mit dem Rennrad auf der Straße</w:t>
      </w:r>
      <w:r w:rsidR="00293799">
        <w:t xml:space="preserve">, </w:t>
      </w:r>
      <w:proofErr w:type="spellStart"/>
      <w:proofErr w:type="gramStart"/>
      <w:r w:rsidR="00293799">
        <w:t>dein:e</w:t>
      </w:r>
      <w:proofErr w:type="spellEnd"/>
      <w:proofErr w:type="gramEnd"/>
      <w:r w:rsidR="00293799">
        <w:t xml:space="preserve"> </w:t>
      </w:r>
      <w:proofErr w:type="spellStart"/>
      <w:r w:rsidR="00293799">
        <w:t>Partner:in</w:t>
      </w:r>
      <w:proofErr w:type="spellEnd"/>
      <w:r w:rsidR="00293799">
        <w:t xml:space="preserve"> </w:t>
      </w:r>
      <w:r w:rsidR="00930873">
        <w:t xml:space="preserve">aber </w:t>
      </w:r>
      <w:r w:rsidR="00293799">
        <w:t xml:space="preserve">lieber </w:t>
      </w:r>
      <w:r w:rsidR="00872B62">
        <w:t xml:space="preserve">dem Mountainbike </w:t>
      </w:r>
      <w:r w:rsidR="00293799">
        <w:t>am</w:t>
      </w:r>
      <w:r w:rsidR="00872B62">
        <w:t xml:space="preserve"> Berg?</w:t>
      </w:r>
      <w:r w:rsidR="004F6FAD">
        <w:t xml:space="preserve"> </w:t>
      </w:r>
      <w:r w:rsidR="00586E91">
        <w:t>Auch k</w:t>
      </w:r>
      <w:r w:rsidR="00B815BA">
        <w:t xml:space="preserve">ein Problem! </w:t>
      </w:r>
      <w:r w:rsidR="00322FE6">
        <w:t>Bestell jetzt dein zweites Fahrrad oder E-Bike über unser JobRad</w:t>
      </w:r>
      <w:r w:rsidR="00322FE6" w:rsidRPr="009C33A8">
        <w:rPr>
          <w:vertAlign w:val="superscript"/>
        </w:rPr>
        <w:t>®</w:t>
      </w:r>
      <w:r w:rsidR="00322FE6">
        <w:t>-Angebot – für dich selbst oder</w:t>
      </w:r>
      <w:r w:rsidR="00662D69">
        <w:t xml:space="preserve"> andere</w:t>
      </w:r>
      <w:r>
        <w:t>.</w:t>
      </w:r>
    </w:p>
    <w:p w14:paraId="5AAE1149" w14:textId="77777777" w:rsidR="00523BB2" w:rsidRDefault="00523BB2" w:rsidP="00D95E47">
      <w:pPr>
        <w:pStyle w:val="Flietext"/>
      </w:pPr>
    </w:p>
    <w:p w14:paraId="1BB155C8" w14:textId="7C8E7967" w:rsidR="004D7653" w:rsidRDefault="00F22711" w:rsidP="00D95E47">
      <w:pPr>
        <w:pStyle w:val="Flietext"/>
      </w:pPr>
      <w:r>
        <w:t>Noch mehr</w:t>
      </w:r>
      <w:r w:rsidR="009674E9">
        <w:t xml:space="preserve"> </w:t>
      </w:r>
      <w:r w:rsidR="00322FE6">
        <w:t>Inspiration</w:t>
      </w:r>
      <w:r>
        <w:t xml:space="preserve"> gefällig</w:t>
      </w:r>
      <w:r w:rsidR="00322FE6">
        <w:t xml:space="preserve">? </w:t>
      </w:r>
      <w:r w:rsidR="00586E91">
        <w:t>W</w:t>
      </w:r>
      <w:r w:rsidR="00322FE6">
        <w:t>ir</w:t>
      </w:r>
      <w:r w:rsidR="009674E9">
        <w:t>f</w:t>
      </w:r>
      <w:r w:rsidR="00322FE6">
        <w:t xml:space="preserve"> einen Blick </w:t>
      </w:r>
      <w:hyperlink r:id="rId15" w:history="1">
        <w:r w:rsidR="00322FE6" w:rsidRPr="00BB7D74">
          <w:rPr>
            <w:rStyle w:val="Hyperlink"/>
          </w:rPr>
          <w:t xml:space="preserve">auf diese </w:t>
        </w:r>
        <w:r w:rsidR="007B3749" w:rsidRPr="00BB7D74">
          <w:rPr>
            <w:rStyle w:val="Hyperlink"/>
          </w:rPr>
          <w:t>Seite</w:t>
        </w:r>
        <w:r w:rsidR="00D17D99" w:rsidRPr="00BB7D74">
          <w:rPr>
            <w:rStyle w:val="Hyperlink"/>
          </w:rPr>
          <w:t xml:space="preserve"> von JobRad</w:t>
        </w:r>
      </w:hyperlink>
      <w:r w:rsidR="00D17D99" w:rsidRPr="00901934">
        <w:rPr>
          <w:vertAlign w:val="superscript"/>
        </w:rPr>
        <w:t>®</w:t>
      </w:r>
      <w:r w:rsidR="007B3749">
        <w:t xml:space="preserve"> </w:t>
      </w:r>
      <w:r w:rsidR="00322FE6">
        <w:t xml:space="preserve">und entdecke </w:t>
      </w:r>
      <w:r w:rsidR="00513442">
        <w:t xml:space="preserve">weitere </w:t>
      </w:r>
      <w:r w:rsidR="007B3749">
        <w:t>Vorteile</w:t>
      </w:r>
      <w:r w:rsidR="0047290D">
        <w:t xml:space="preserve">, die dir ein </w:t>
      </w:r>
      <w:proofErr w:type="spellStart"/>
      <w:r w:rsidR="00FF4751">
        <w:t>Zweitrad</w:t>
      </w:r>
      <w:proofErr w:type="spellEnd"/>
      <w:r w:rsidR="0047290D">
        <w:t xml:space="preserve"> bietet</w:t>
      </w:r>
      <w:r w:rsidR="00D17D99">
        <w:t xml:space="preserve">. </w:t>
      </w:r>
    </w:p>
    <w:p w14:paraId="60EB8B97" w14:textId="77777777" w:rsidR="004D7653" w:rsidRDefault="004D7653" w:rsidP="00D95E47">
      <w:pPr>
        <w:pStyle w:val="Flietext"/>
      </w:pPr>
    </w:p>
    <w:p w14:paraId="6E9374E3" w14:textId="7700A29B" w:rsidR="004D7653" w:rsidRDefault="004D7653" w:rsidP="00D95E47">
      <w:pPr>
        <w:pStyle w:val="Flietext"/>
      </w:pPr>
      <w:r>
        <w:t>Alle Infos zu JobRad</w:t>
      </w:r>
      <w:r w:rsidRPr="004D7653">
        <w:rPr>
          <w:vertAlign w:val="superscript"/>
        </w:rPr>
        <w:t xml:space="preserve">® </w:t>
      </w:r>
      <w:r>
        <w:t xml:space="preserve">findest du wie immer im </w:t>
      </w:r>
      <w:commentRangeStart w:id="1"/>
      <w:proofErr w:type="spellStart"/>
      <w:r>
        <w:t>meinJobRad</w:t>
      </w:r>
      <w:proofErr w:type="spellEnd"/>
      <w:r w:rsidRPr="004D7653">
        <w:rPr>
          <w:vertAlign w:val="superscript"/>
        </w:rPr>
        <w:t>®</w:t>
      </w:r>
      <w:r>
        <w:t>-Portal von [</w:t>
      </w:r>
      <w:r w:rsidRPr="004D7653">
        <w:rPr>
          <w:highlight w:val="lightGray"/>
        </w:rPr>
        <w:t>Ihr Unternehmen</w:t>
      </w:r>
      <w:commentRangeEnd w:id="1"/>
      <w:r w:rsidR="009F2FDA">
        <w:rPr>
          <w:rStyle w:val="Kommentarzeichen"/>
          <w:rFonts w:cstheme="minorBidi"/>
        </w:rPr>
        <w:commentReference w:id="1"/>
      </w:r>
      <w:r>
        <w:t>].</w:t>
      </w:r>
    </w:p>
    <w:p w14:paraId="4315CD8F" w14:textId="77777777" w:rsidR="00D17D99" w:rsidRDefault="00D17D99" w:rsidP="00D95E47">
      <w:pPr>
        <w:pStyle w:val="Flietext"/>
      </w:pPr>
    </w:p>
    <w:p w14:paraId="4E0418B8" w14:textId="4B734845" w:rsidR="007106D2" w:rsidRDefault="007106D2" w:rsidP="007106D2">
      <w:pPr>
        <w:pStyle w:val="Flietext"/>
      </w:pPr>
      <w:r>
        <w:t>Wir wünschen dir für jede Gelegenheit das passende Rad</w:t>
      </w:r>
      <w:r w:rsidR="002A33C0">
        <w:t xml:space="preserve"> und freuen uns, wenn unser Benefit </w:t>
      </w:r>
      <w:r w:rsidR="00B85648">
        <w:t>dir das ermöglicht</w:t>
      </w:r>
      <w:r w:rsidR="002A33C0">
        <w:t xml:space="preserve">. </w:t>
      </w:r>
    </w:p>
    <w:p w14:paraId="5E2A6DA7" w14:textId="77777777" w:rsidR="00D440B9" w:rsidRDefault="00D440B9" w:rsidP="00D95E47">
      <w:pPr>
        <w:pStyle w:val="Flietext"/>
      </w:pPr>
    </w:p>
    <w:p w14:paraId="27B69233" w14:textId="1076FC91" w:rsidR="00FE4AA3" w:rsidRDefault="00D440B9" w:rsidP="00D95E47">
      <w:pPr>
        <w:pStyle w:val="Flietext"/>
      </w:pPr>
      <w:r>
        <w:t>[</w:t>
      </w:r>
      <w:proofErr w:type="spellStart"/>
      <w:r w:rsidRPr="00D440B9">
        <w:rPr>
          <w:highlight w:val="lightGray"/>
        </w:rPr>
        <w:t>Absender:in</w:t>
      </w:r>
      <w:proofErr w:type="spellEnd"/>
      <w:r>
        <w:t>]</w:t>
      </w:r>
    </w:p>
    <w:sectPr w:rsidR="00FE4AA3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9-17T12:05:00Z" w:initials="LMB">
    <w:p w14:paraId="7C02540A" w14:textId="77777777" w:rsidR="00E914DC" w:rsidRDefault="006470E0" w:rsidP="00E914DC">
      <w:pPr>
        <w:pStyle w:val="Kommentartext"/>
      </w:pPr>
      <w:r>
        <w:rPr>
          <w:rStyle w:val="Kommentarzeichen"/>
        </w:rPr>
        <w:annotationRef/>
      </w:r>
      <w:r w:rsidR="00E914DC">
        <w:rPr>
          <w:color w:val="2B373D"/>
        </w:rPr>
        <w:t xml:space="preserve">Sie erlauben noch mehr Räder? Klasse! Hinterlegen Sie hier die maximale Anzahl. </w:t>
      </w:r>
    </w:p>
  </w:comment>
  <w:comment w:id="1" w:author="JobRad GmbH" w:date="2025-09-17T11:27:00Z" w:initials="LMB">
    <w:p w14:paraId="7072E346" w14:textId="7052870C" w:rsidR="009F2FDA" w:rsidRDefault="009F2FDA" w:rsidP="009F2FDA">
      <w:pPr>
        <w:pStyle w:val="Kommentartext"/>
      </w:pPr>
      <w:r>
        <w:rPr>
          <w:rStyle w:val="Kommentarzeichen"/>
        </w:rPr>
        <w:annotationRef/>
      </w:r>
      <w:r>
        <w:t>Hinterlegen Sie hier gern den Link zum meinJobRad®-Portal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C02540A" w15:done="0"/>
  <w15:commentEx w15:paraId="7072E34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C39DC37" w16cex:dateUtc="2025-09-17T10:05:00Z"/>
  <w16cex:commentExtensible w16cex:durableId="4FC3412D" w16cex:dateUtc="2025-09-17T09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C02540A" w16cid:durableId="4C39DC37"/>
  <w16cid:commentId w16cid:paraId="7072E346" w16cid:durableId="4FC3412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8B0DE" w14:textId="77777777" w:rsidR="00F10890" w:rsidRDefault="00F10890" w:rsidP="00677591"/>
  </w:endnote>
  <w:endnote w:type="continuationSeparator" w:id="0">
    <w:p w14:paraId="3F08BBDB" w14:textId="77777777" w:rsidR="00F10890" w:rsidRDefault="00F10890" w:rsidP="00677591"/>
  </w:endnote>
  <w:endnote w:type="continuationNotice" w:id="1">
    <w:p w14:paraId="37D6A307" w14:textId="77777777" w:rsidR="00F10890" w:rsidRDefault="00F108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5E6EF5" w14:textId="77777777" w:rsidR="00F10890" w:rsidRDefault="00F10890" w:rsidP="00677591"/>
  </w:footnote>
  <w:footnote w:type="continuationSeparator" w:id="0">
    <w:p w14:paraId="7322DE15" w14:textId="77777777" w:rsidR="00F10890" w:rsidRDefault="00F10890" w:rsidP="00677591"/>
  </w:footnote>
  <w:footnote w:type="continuationNotice" w:id="1">
    <w:p w14:paraId="190E3BE3" w14:textId="77777777" w:rsidR="00F10890" w:rsidRDefault="00F108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926F0C8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F1BDBA4" wp14:editId="1AC61C7D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A89"/>
    <w:rsid w:val="0000602B"/>
    <w:rsid w:val="0002158C"/>
    <w:rsid w:val="00041EB1"/>
    <w:rsid w:val="000450A0"/>
    <w:rsid w:val="00061541"/>
    <w:rsid w:val="00074CAB"/>
    <w:rsid w:val="00085F37"/>
    <w:rsid w:val="000A60AD"/>
    <w:rsid w:val="000D071B"/>
    <w:rsid w:val="000D07BE"/>
    <w:rsid w:val="000D16E6"/>
    <w:rsid w:val="000D6605"/>
    <w:rsid w:val="000F2BF4"/>
    <w:rsid w:val="001310A7"/>
    <w:rsid w:val="00144E35"/>
    <w:rsid w:val="00156617"/>
    <w:rsid w:val="00190120"/>
    <w:rsid w:val="001B7FC1"/>
    <w:rsid w:val="001D4AD8"/>
    <w:rsid w:val="001F503E"/>
    <w:rsid w:val="00293799"/>
    <w:rsid w:val="00297F8F"/>
    <w:rsid w:val="002A33C0"/>
    <w:rsid w:val="002A54AF"/>
    <w:rsid w:val="002B149F"/>
    <w:rsid w:val="002D1A3D"/>
    <w:rsid w:val="002E04C3"/>
    <w:rsid w:val="002E5DEE"/>
    <w:rsid w:val="002E6B39"/>
    <w:rsid w:val="002F0721"/>
    <w:rsid w:val="00322FE6"/>
    <w:rsid w:val="00342B07"/>
    <w:rsid w:val="00352F7F"/>
    <w:rsid w:val="00363F48"/>
    <w:rsid w:val="0038666C"/>
    <w:rsid w:val="0038722C"/>
    <w:rsid w:val="00392C3B"/>
    <w:rsid w:val="00394862"/>
    <w:rsid w:val="003A067D"/>
    <w:rsid w:val="003D365D"/>
    <w:rsid w:val="00413571"/>
    <w:rsid w:val="00426C29"/>
    <w:rsid w:val="00467302"/>
    <w:rsid w:val="0047290D"/>
    <w:rsid w:val="00474201"/>
    <w:rsid w:val="004C060E"/>
    <w:rsid w:val="004C30F8"/>
    <w:rsid w:val="004D7653"/>
    <w:rsid w:val="004E0CAC"/>
    <w:rsid w:val="004F6FAD"/>
    <w:rsid w:val="005041F2"/>
    <w:rsid w:val="00513442"/>
    <w:rsid w:val="0051593C"/>
    <w:rsid w:val="00523BB2"/>
    <w:rsid w:val="00527D2A"/>
    <w:rsid w:val="0057648E"/>
    <w:rsid w:val="00583CF8"/>
    <w:rsid w:val="00586E91"/>
    <w:rsid w:val="005A49C6"/>
    <w:rsid w:val="005B31BB"/>
    <w:rsid w:val="005F752E"/>
    <w:rsid w:val="00633CBC"/>
    <w:rsid w:val="006342B8"/>
    <w:rsid w:val="00642109"/>
    <w:rsid w:val="006470E0"/>
    <w:rsid w:val="0065498F"/>
    <w:rsid w:val="00662D69"/>
    <w:rsid w:val="006664D8"/>
    <w:rsid w:val="00670460"/>
    <w:rsid w:val="00677591"/>
    <w:rsid w:val="006E0287"/>
    <w:rsid w:val="007106D2"/>
    <w:rsid w:val="007346D7"/>
    <w:rsid w:val="007A392A"/>
    <w:rsid w:val="007B3749"/>
    <w:rsid w:val="00810FBA"/>
    <w:rsid w:val="0084095C"/>
    <w:rsid w:val="00855309"/>
    <w:rsid w:val="00861537"/>
    <w:rsid w:val="00872B62"/>
    <w:rsid w:val="008D56F8"/>
    <w:rsid w:val="008F056C"/>
    <w:rsid w:val="008F37BE"/>
    <w:rsid w:val="00901934"/>
    <w:rsid w:val="00905D47"/>
    <w:rsid w:val="0091082B"/>
    <w:rsid w:val="00925C24"/>
    <w:rsid w:val="00930873"/>
    <w:rsid w:val="009674E9"/>
    <w:rsid w:val="00976271"/>
    <w:rsid w:val="009C28CF"/>
    <w:rsid w:val="009C33A8"/>
    <w:rsid w:val="009D342F"/>
    <w:rsid w:val="009D3A49"/>
    <w:rsid w:val="009E4133"/>
    <w:rsid w:val="009F2FDA"/>
    <w:rsid w:val="00A2236B"/>
    <w:rsid w:val="00A24859"/>
    <w:rsid w:val="00A437B4"/>
    <w:rsid w:val="00A50A89"/>
    <w:rsid w:val="00A57B4E"/>
    <w:rsid w:val="00A64932"/>
    <w:rsid w:val="00AC2500"/>
    <w:rsid w:val="00AD73C0"/>
    <w:rsid w:val="00AE6257"/>
    <w:rsid w:val="00B05C7E"/>
    <w:rsid w:val="00B16370"/>
    <w:rsid w:val="00B514D7"/>
    <w:rsid w:val="00B67916"/>
    <w:rsid w:val="00B815BA"/>
    <w:rsid w:val="00B85648"/>
    <w:rsid w:val="00B93DB6"/>
    <w:rsid w:val="00BB7D74"/>
    <w:rsid w:val="00BC3AA2"/>
    <w:rsid w:val="00BC7612"/>
    <w:rsid w:val="00BE0B09"/>
    <w:rsid w:val="00C42575"/>
    <w:rsid w:val="00C50F88"/>
    <w:rsid w:val="00C66798"/>
    <w:rsid w:val="00C8733D"/>
    <w:rsid w:val="00CA767F"/>
    <w:rsid w:val="00CB56C4"/>
    <w:rsid w:val="00D17D99"/>
    <w:rsid w:val="00D440B9"/>
    <w:rsid w:val="00D95E47"/>
    <w:rsid w:val="00DB083B"/>
    <w:rsid w:val="00DC5AC8"/>
    <w:rsid w:val="00E06D50"/>
    <w:rsid w:val="00E34CCD"/>
    <w:rsid w:val="00E54CD3"/>
    <w:rsid w:val="00E72C9E"/>
    <w:rsid w:val="00E914DC"/>
    <w:rsid w:val="00E94D43"/>
    <w:rsid w:val="00EA1F24"/>
    <w:rsid w:val="00F07491"/>
    <w:rsid w:val="00F10890"/>
    <w:rsid w:val="00F22711"/>
    <w:rsid w:val="00F56687"/>
    <w:rsid w:val="00F577CC"/>
    <w:rsid w:val="00FE4AA3"/>
    <w:rsid w:val="00FE5BDA"/>
    <w:rsid w:val="00FF4751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3A4F6"/>
  <w15:chartTrackingRefBased/>
  <w15:docId w15:val="{6C748A2D-40E0-44EC-BF3C-EB12A85AB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3D365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3D365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D365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D365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D36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37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://www.jobrad.org/2trad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E2C3EB8B-E7EE-41AF-855F-63F805781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166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Intranet Rundmail Zweitrad (Du-Version)</dc:title>
  <dc:subject/>
  <dc:creator>JobRad GmbH</dc:creator>
  <cp:keywords/>
  <dc:description/>
  <cp:lastModifiedBy>JobRad GmbH</cp:lastModifiedBy>
  <cp:revision>63</cp:revision>
  <dcterms:created xsi:type="dcterms:W3CDTF">2025-09-17T09:44:00Z</dcterms:created>
  <dcterms:modified xsi:type="dcterms:W3CDTF">2025-09-17T12:00:00Z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