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EC58B2" w14:textId="33E88968" w:rsidR="003A067D" w:rsidRDefault="00A50A89" w:rsidP="003A067D">
      <w:pPr>
        <w:pStyle w:val="Titel"/>
      </w:pPr>
      <w:proofErr w:type="spellStart"/>
      <w:r>
        <w:t>Intranetbeitrag</w:t>
      </w:r>
      <w:proofErr w:type="spellEnd"/>
      <w:r>
        <w:t>/Rundmail: Radfahren im Herbst (Du-Version)</w:t>
      </w:r>
    </w:p>
    <w:p w14:paraId="682C9342" w14:textId="49EE2BE2" w:rsidR="00D95E47" w:rsidRPr="00633CBC" w:rsidRDefault="00D95E47" w:rsidP="00D95E47">
      <w:pPr>
        <w:pStyle w:val="H2berschrift1"/>
        <w:numPr>
          <w:ilvl w:val="0"/>
          <w:numId w:val="0"/>
        </w:numPr>
      </w:pPr>
      <w:r>
        <w:t>Herbst</w:t>
      </w:r>
      <w:r w:rsidR="00633CBC">
        <w:t xml:space="preserve"> </w:t>
      </w:r>
      <w:r>
        <w:t xml:space="preserve">ist Fahrradzeit: Mit </w:t>
      </w:r>
      <w:r w:rsidR="00633CBC">
        <w:t>JobRad</w:t>
      </w:r>
      <w:r w:rsidR="00633CBC" w:rsidRPr="00633CBC">
        <w:rPr>
          <w:vertAlign w:val="superscript"/>
        </w:rPr>
        <w:t>®</w:t>
      </w:r>
      <w:r w:rsidR="00633CBC">
        <w:t xml:space="preserve"> bequem und sicher mobil bleiben</w:t>
      </w:r>
    </w:p>
    <w:p w14:paraId="111A28B7" w14:textId="77777777" w:rsidR="00D95E47" w:rsidRDefault="00D95E47" w:rsidP="00D95E47">
      <w:pPr>
        <w:pStyle w:val="Flietext"/>
      </w:pPr>
    </w:p>
    <w:p w14:paraId="03C6444A" w14:textId="197BE7E7" w:rsidR="00D95E47" w:rsidRDefault="00297F8F" w:rsidP="00D95E47">
      <w:pPr>
        <w:pStyle w:val="Flietext"/>
      </w:pPr>
      <w:r>
        <w:t>Hallo [</w:t>
      </w:r>
      <w:r w:rsidR="001310A7" w:rsidRPr="001310A7">
        <w:rPr>
          <w:highlight w:val="lightGray"/>
        </w:rPr>
        <w:t>Name</w:t>
      </w:r>
      <w:r>
        <w:t>]</w:t>
      </w:r>
      <w:r w:rsidR="00D95E47">
        <w:t>,</w:t>
      </w:r>
    </w:p>
    <w:p w14:paraId="68368639" w14:textId="77777777" w:rsidR="00D95E47" w:rsidRDefault="00D95E47" w:rsidP="00D95E47">
      <w:pPr>
        <w:pStyle w:val="Flietext"/>
      </w:pPr>
    </w:p>
    <w:p w14:paraId="058B1AA0" w14:textId="4ABEF348" w:rsidR="00692F72" w:rsidRDefault="00AE6257" w:rsidP="00D95E47">
      <w:pPr>
        <w:pStyle w:val="Flietext"/>
      </w:pPr>
      <w:r>
        <w:t>das</w:t>
      </w:r>
      <w:r w:rsidR="00392C3B">
        <w:t xml:space="preserve"> Wetter </w:t>
      </w:r>
      <w:r>
        <w:t xml:space="preserve">wird </w:t>
      </w:r>
      <w:r w:rsidR="002F0721">
        <w:t>langsam</w:t>
      </w:r>
      <w:r>
        <w:t xml:space="preserve"> unbeständig</w:t>
      </w:r>
      <w:r w:rsidR="00413571">
        <w:t xml:space="preserve">: </w:t>
      </w:r>
      <w:r w:rsidR="002F0721">
        <w:t>eben noch</w:t>
      </w:r>
      <w:r w:rsidR="00AC2500">
        <w:t xml:space="preserve"> </w:t>
      </w:r>
      <w:r w:rsidR="0084095C">
        <w:t>goldene</w:t>
      </w:r>
      <w:r w:rsidR="00AC2500">
        <w:t xml:space="preserve"> Sonnenstrahle</w:t>
      </w:r>
      <w:r w:rsidR="00363F48">
        <w:t xml:space="preserve">n, </w:t>
      </w:r>
      <w:r w:rsidR="002F0721">
        <w:t>plötzlich</w:t>
      </w:r>
      <w:r w:rsidR="00363F48">
        <w:t xml:space="preserve"> Sturm und Regen</w:t>
      </w:r>
      <w:r w:rsidR="00C8733D">
        <w:t xml:space="preserve">. </w:t>
      </w:r>
      <w:r w:rsidR="00692F72">
        <w:t xml:space="preserve">Das </w:t>
      </w:r>
      <w:r w:rsidR="0009011B">
        <w:t>kann deine</w:t>
      </w:r>
      <w:r w:rsidR="00BC3F04">
        <w:t>r</w:t>
      </w:r>
      <w:r w:rsidR="0009011B">
        <w:t xml:space="preserve"> Mobilität aber nicht</w:t>
      </w:r>
      <w:r w:rsidR="00BC3F04">
        <w:t>s</w:t>
      </w:r>
      <w:r w:rsidR="0009011B">
        <w:t xml:space="preserve"> </w:t>
      </w:r>
      <w:r w:rsidR="00BC3F04">
        <w:t>anhaben</w:t>
      </w:r>
      <w:r w:rsidR="00692F72">
        <w:t xml:space="preserve">: </w:t>
      </w:r>
      <w:r w:rsidR="00BC3F04">
        <w:t>Einfach</w:t>
      </w:r>
      <w:r w:rsidR="00C8733D">
        <w:t xml:space="preserve"> herbsttaugliches </w:t>
      </w:r>
      <w:r w:rsidR="00B16370">
        <w:t>Fahrrad oder E-Bike</w:t>
      </w:r>
      <w:r w:rsidR="00C8733D">
        <w:t xml:space="preserve"> über unser </w:t>
      </w:r>
      <w:r w:rsidR="009C33A8">
        <w:t>JobRad</w:t>
      </w:r>
      <w:r w:rsidR="009C33A8" w:rsidRPr="009C33A8">
        <w:rPr>
          <w:vertAlign w:val="superscript"/>
        </w:rPr>
        <w:t>®</w:t>
      </w:r>
      <w:r w:rsidR="00C8733D">
        <w:t>-Angebot aus</w:t>
      </w:r>
      <w:r w:rsidR="00BC3F04">
        <w:t>suchen und weiterradeln!</w:t>
      </w:r>
    </w:p>
    <w:p w14:paraId="5A0A1A13" w14:textId="77777777" w:rsidR="00692F72" w:rsidRDefault="00692F72" w:rsidP="00D95E47">
      <w:pPr>
        <w:pStyle w:val="Flietext"/>
      </w:pPr>
    </w:p>
    <w:p w14:paraId="0EC83385" w14:textId="4489157C" w:rsidR="00D95E47" w:rsidRDefault="00925C24" w:rsidP="00D95E47">
      <w:pPr>
        <w:pStyle w:val="Flietext"/>
      </w:pPr>
      <w:r>
        <w:t>Ob zur A</w:t>
      </w:r>
      <w:r w:rsidR="005A49C6">
        <w:t>rbeit oder</w:t>
      </w:r>
      <w:r w:rsidR="004E0CAC">
        <w:t xml:space="preserve"> </w:t>
      </w:r>
      <w:r w:rsidR="005A49C6">
        <w:t xml:space="preserve">Feierabend: </w:t>
      </w:r>
      <w:r w:rsidR="00B16370">
        <w:t xml:space="preserve">Mit dem richtigen Rad, hochwertiger Ausstattung und dem passenden leasingfähigen Zubehör </w:t>
      </w:r>
      <w:r w:rsidR="002D1A3D">
        <w:t>kommst</w:t>
      </w:r>
      <w:r w:rsidR="00B16370">
        <w:t xml:space="preserve"> du </w:t>
      </w:r>
      <w:r w:rsidR="00B67916">
        <w:t>auch weiterhin an</w:t>
      </w:r>
      <w:r>
        <w:t xml:space="preserve"> dein </w:t>
      </w:r>
      <w:r w:rsidR="00B67916">
        <w:t>Ziel</w:t>
      </w:r>
      <w:r>
        <w:t>.</w:t>
      </w:r>
      <w:r w:rsidR="00861537">
        <w:t xml:space="preserve"> Vielleicht </w:t>
      </w:r>
      <w:r w:rsidR="0038722C">
        <w:t>bleib</w:t>
      </w:r>
      <w:r w:rsidR="0091082B">
        <w:t>s</w:t>
      </w:r>
      <w:r w:rsidR="0038722C">
        <w:t xml:space="preserve">t du dabei </w:t>
      </w:r>
      <w:r w:rsidR="00861537">
        <w:t xml:space="preserve">nicht immer </w:t>
      </w:r>
      <w:proofErr w:type="gramStart"/>
      <w:r w:rsidR="00861537">
        <w:t>ganz trocken</w:t>
      </w:r>
      <w:proofErr w:type="gramEnd"/>
      <w:r w:rsidR="00861537">
        <w:t xml:space="preserve">, </w:t>
      </w:r>
      <w:r w:rsidR="0038722C">
        <w:t>dafür aber flexibel, mobil und</w:t>
      </w:r>
      <w:r w:rsidR="00FE4AA3">
        <w:t xml:space="preserve"> </w:t>
      </w:r>
      <w:r w:rsidR="0091082B">
        <w:t>fit</w:t>
      </w:r>
      <w:r w:rsidR="0038722C">
        <w:t xml:space="preserve">. </w:t>
      </w:r>
    </w:p>
    <w:p w14:paraId="4FC4BE57" w14:textId="77777777" w:rsidR="005A49C6" w:rsidRDefault="005A49C6" w:rsidP="00D95E47">
      <w:pPr>
        <w:pStyle w:val="Flietext"/>
      </w:pPr>
    </w:p>
    <w:p w14:paraId="1BB155C8" w14:textId="2F18B8DF" w:rsidR="004D7653" w:rsidRDefault="00FE4AA3" w:rsidP="00D95E47">
      <w:pPr>
        <w:pStyle w:val="Flietext"/>
      </w:pPr>
      <w:r>
        <w:t xml:space="preserve">Wenn </w:t>
      </w:r>
      <w:r w:rsidR="003D365D">
        <w:t>es</w:t>
      </w:r>
      <w:r w:rsidR="006664D8">
        <w:t xml:space="preserve"> noch etwas mehr Überzeugungsarbeit braucht, lies </w:t>
      </w:r>
      <w:hyperlink r:id="rId11" w:history="1">
        <w:r w:rsidR="00D17D99" w:rsidRPr="00F01790">
          <w:rPr>
            <w:rStyle w:val="Hyperlink"/>
          </w:rPr>
          <w:t>auf dieser Seite von JobRad</w:t>
        </w:r>
      </w:hyperlink>
      <w:r w:rsidR="00D17D99" w:rsidRPr="006C5C07">
        <w:rPr>
          <w:vertAlign w:val="superscript"/>
        </w:rPr>
        <w:t>®</w:t>
      </w:r>
      <w:r w:rsidR="006664D8">
        <w:t xml:space="preserve"> gern mehr </w:t>
      </w:r>
      <w:r w:rsidR="00D17D99">
        <w:t xml:space="preserve">darüber, wie sinnvoll </w:t>
      </w:r>
      <w:r w:rsidR="00802516">
        <w:t>es</w:t>
      </w:r>
      <w:r w:rsidR="007F583D">
        <w:t xml:space="preserve"> gerade</w:t>
      </w:r>
      <w:r w:rsidR="00802516">
        <w:t xml:space="preserve"> </w:t>
      </w:r>
      <w:r w:rsidR="00D17D99">
        <w:t>im Herbst sein kann</w:t>
      </w:r>
      <w:r w:rsidR="00802516">
        <w:t>, das Rad zu nehmen.</w:t>
      </w:r>
    </w:p>
    <w:p w14:paraId="60EB8B97" w14:textId="77777777" w:rsidR="004D7653" w:rsidRDefault="004D7653" w:rsidP="00D95E47">
      <w:pPr>
        <w:pStyle w:val="Flietext"/>
      </w:pPr>
    </w:p>
    <w:p w14:paraId="6E9374E3" w14:textId="4C2EF523" w:rsidR="004D7653" w:rsidRDefault="004D7653" w:rsidP="00D95E47">
      <w:pPr>
        <w:pStyle w:val="Flietext"/>
      </w:pPr>
      <w:r>
        <w:t xml:space="preserve">Alle weiteren Infos findest du wie immer im </w:t>
      </w:r>
      <w:commentRangeStart w:id="0"/>
      <w:r>
        <w:t>JobRad</w:t>
      </w:r>
      <w:r w:rsidRPr="004D7653">
        <w:rPr>
          <w:vertAlign w:val="superscript"/>
        </w:rPr>
        <w:t>®</w:t>
      </w:r>
      <w:r>
        <w:t>-Portal von [</w:t>
      </w:r>
      <w:r w:rsidRPr="004D7653">
        <w:rPr>
          <w:highlight w:val="lightGray"/>
        </w:rPr>
        <w:t>Ihr Unternehmen</w:t>
      </w:r>
      <w:commentRangeEnd w:id="0"/>
      <w:r w:rsidR="009F2FDA">
        <w:rPr>
          <w:rStyle w:val="Kommentarzeichen"/>
          <w:rFonts w:cstheme="minorBidi"/>
        </w:rPr>
        <w:commentReference w:id="0"/>
      </w:r>
      <w:r>
        <w:t>].</w:t>
      </w:r>
    </w:p>
    <w:p w14:paraId="4315CD8F" w14:textId="77777777" w:rsidR="00D17D99" w:rsidRDefault="00D17D99" w:rsidP="00D95E47">
      <w:pPr>
        <w:pStyle w:val="Flietext"/>
      </w:pPr>
    </w:p>
    <w:p w14:paraId="42CE2C01" w14:textId="2A11CF55" w:rsidR="00D17D99" w:rsidRDefault="00D17D99" w:rsidP="00D95E47">
      <w:pPr>
        <w:pStyle w:val="Flietext"/>
      </w:pPr>
      <w:r>
        <w:t xml:space="preserve">Wir wünschen dir einen </w:t>
      </w:r>
      <w:r w:rsidR="00D440B9">
        <w:t xml:space="preserve">schönen Herbst auf zwei Rädern! </w:t>
      </w:r>
    </w:p>
    <w:p w14:paraId="5E2A6DA7" w14:textId="77777777" w:rsidR="00D440B9" w:rsidRDefault="00D440B9" w:rsidP="00D95E47">
      <w:pPr>
        <w:pStyle w:val="Flietext"/>
      </w:pPr>
    </w:p>
    <w:p w14:paraId="27B69233" w14:textId="1076FC91" w:rsidR="00FE4AA3" w:rsidRDefault="00D440B9" w:rsidP="00D95E47">
      <w:pPr>
        <w:pStyle w:val="Flietext"/>
      </w:pPr>
      <w:r>
        <w:t>[</w:t>
      </w:r>
      <w:proofErr w:type="spellStart"/>
      <w:r w:rsidRPr="00D440B9">
        <w:rPr>
          <w:highlight w:val="lightGray"/>
        </w:rPr>
        <w:t>Absender:in</w:t>
      </w:r>
      <w:proofErr w:type="spellEnd"/>
      <w:r>
        <w:t>]</w:t>
      </w:r>
    </w:p>
    <w:sectPr w:rsidR="00FE4AA3" w:rsidSect="00426C29">
      <w:headerReference w:type="default" r:id="rId16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5-09-17T11:27:00Z" w:initials="LMB">
    <w:p w14:paraId="7072E346" w14:textId="77777777" w:rsidR="00841D9D" w:rsidRDefault="009F2FDA" w:rsidP="00841D9D">
      <w:pPr>
        <w:pStyle w:val="Kommentartext"/>
      </w:pPr>
      <w:r>
        <w:rPr>
          <w:rStyle w:val="Kommentarzeichen"/>
        </w:rPr>
        <w:annotationRef/>
      </w:r>
      <w:r w:rsidR="00841D9D">
        <w:rPr>
          <w:color w:val="2B373D"/>
        </w:rPr>
        <w:t>Hinterlegen Sie hier gern den Link zum JobRad®-Portal Ihres Unternehmens.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7072E34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4FC3412D" w16cex:dateUtc="2025-09-17T09:2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072E346" w16cid:durableId="4FC3412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137CEC" w14:textId="77777777" w:rsidR="00FE3468" w:rsidRDefault="00FE3468" w:rsidP="00677591"/>
  </w:endnote>
  <w:endnote w:type="continuationSeparator" w:id="0">
    <w:p w14:paraId="799D59A5" w14:textId="77777777" w:rsidR="00FE3468" w:rsidRDefault="00FE3468" w:rsidP="00677591"/>
  </w:endnote>
  <w:endnote w:type="continuationNotice" w:id="1">
    <w:p w14:paraId="1CA63297" w14:textId="77777777" w:rsidR="00FE3468" w:rsidRDefault="00FE346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B75B50" w14:textId="77777777" w:rsidR="00FE3468" w:rsidRDefault="00FE3468" w:rsidP="00677591"/>
  </w:footnote>
  <w:footnote w:type="continuationSeparator" w:id="0">
    <w:p w14:paraId="4B18B557" w14:textId="77777777" w:rsidR="00FE3468" w:rsidRDefault="00FE3468" w:rsidP="00677591"/>
  </w:footnote>
  <w:footnote w:type="continuationNotice" w:id="1">
    <w:p w14:paraId="083352A0" w14:textId="77777777" w:rsidR="00FE3468" w:rsidRDefault="00FE346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Content>
      <w:p w14:paraId="6926F0C8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6F1BDBA4" wp14:editId="1AC61C7D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EE003104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0A89"/>
    <w:rsid w:val="0000602B"/>
    <w:rsid w:val="00041EB1"/>
    <w:rsid w:val="000450A0"/>
    <w:rsid w:val="00074CAB"/>
    <w:rsid w:val="0009011B"/>
    <w:rsid w:val="000A60AD"/>
    <w:rsid w:val="000D16E6"/>
    <w:rsid w:val="000F2BF4"/>
    <w:rsid w:val="001310A7"/>
    <w:rsid w:val="00144E35"/>
    <w:rsid w:val="00156617"/>
    <w:rsid w:val="00190120"/>
    <w:rsid w:val="001A5C28"/>
    <w:rsid w:val="001D4AD8"/>
    <w:rsid w:val="001F503E"/>
    <w:rsid w:val="00290938"/>
    <w:rsid w:val="00297F8F"/>
    <w:rsid w:val="002D1A3D"/>
    <w:rsid w:val="002E04C3"/>
    <w:rsid w:val="002E6B39"/>
    <w:rsid w:val="002F0721"/>
    <w:rsid w:val="00352F7F"/>
    <w:rsid w:val="00363F48"/>
    <w:rsid w:val="0038722C"/>
    <w:rsid w:val="00392C3B"/>
    <w:rsid w:val="00394862"/>
    <w:rsid w:val="003A067D"/>
    <w:rsid w:val="003D365D"/>
    <w:rsid w:val="00413571"/>
    <w:rsid w:val="00426C29"/>
    <w:rsid w:val="004C060E"/>
    <w:rsid w:val="004C30F8"/>
    <w:rsid w:val="004C4418"/>
    <w:rsid w:val="004D7653"/>
    <w:rsid w:val="004E0CAC"/>
    <w:rsid w:val="004E7758"/>
    <w:rsid w:val="00527D2A"/>
    <w:rsid w:val="005A49C6"/>
    <w:rsid w:val="005B31BB"/>
    <w:rsid w:val="005D4471"/>
    <w:rsid w:val="006264B8"/>
    <w:rsid w:val="00633CBC"/>
    <w:rsid w:val="006342B8"/>
    <w:rsid w:val="00642109"/>
    <w:rsid w:val="0065498F"/>
    <w:rsid w:val="006664D8"/>
    <w:rsid w:val="00670460"/>
    <w:rsid w:val="00677591"/>
    <w:rsid w:val="00692F72"/>
    <w:rsid w:val="006C5C07"/>
    <w:rsid w:val="006E0287"/>
    <w:rsid w:val="007F583D"/>
    <w:rsid w:val="00802516"/>
    <w:rsid w:val="0084095C"/>
    <w:rsid w:val="00841D9D"/>
    <w:rsid w:val="00861537"/>
    <w:rsid w:val="008B5D8F"/>
    <w:rsid w:val="00905D47"/>
    <w:rsid w:val="0091082B"/>
    <w:rsid w:val="00925C24"/>
    <w:rsid w:val="00976FAA"/>
    <w:rsid w:val="009C28CF"/>
    <w:rsid w:val="009C33A8"/>
    <w:rsid w:val="009E4133"/>
    <w:rsid w:val="009F2FDA"/>
    <w:rsid w:val="00A50A89"/>
    <w:rsid w:val="00A57B4E"/>
    <w:rsid w:val="00AC2500"/>
    <w:rsid w:val="00AE6257"/>
    <w:rsid w:val="00B16370"/>
    <w:rsid w:val="00B67916"/>
    <w:rsid w:val="00B70182"/>
    <w:rsid w:val="00BC3AA2"/>
    <w:rsid w:val="00BC3F04"/>
    <w:rsid w:val="00BC7612"/>
    <w:rsid w:val="00C66798"/>
    <w:rsid w:val="00C8733D"/>
    <w:rsid w:val="00CA2ABF"/>
    <w:rsid w:val="00CA767F"/>
    <w:rsid w:val="00CB56C4"/>
    <w:rsid w:val="00D17D99"/>
    <w:rsid w:val="00D440B9"/>
    <w:rsid w:val="00D95E47"/>
    <w:rsid w:val="00DC5AC8"/>
    <w:rsid w:val="00E06D50"/>
    <w:rsid w:val="00E34CCD"/>
    <w:rsid w:val="00E54CD3"/>
    <w:rsid w:val="00E72C9E"/>
    <w:rsid w:val="00E94D43"/>
    <w:rsid w:val="00EA1F24"/>
    <w:rsid w:val="00F01790"/>
    <w:rsid w:val="00F56687"/>
    <w:rsid w:val="00FE3468"/>
    <w:rsid w:val="00FE4AA3"/>
    <w:rsid w:val="00FE5BDA"/>
    <w:rsid w:val="00FF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33A4F6"/>
  <w15:chartTrackingRefBased/>
  <w15:docId w15:val="{6C748A2D-40E0-44EC-BF3C-EB12A85AB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/>
    <w:lsdException w:name="heading 2" w:semiHidden="1" w:uiPriority="9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3A067D"/>
  </w:style>
  <w:style w:type="paragraph" w:styleId="berschrift1">
    <w:name w:val="heading 1"/>
    <w:basedOn w:val="Standard"/>
    <w:next w:val="Standard"/>
    <w:link w:val="berschrift1Zchn"/>
    <w:uiPriority w:val="9"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3A067D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3A067D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3A067D"/>
    <w:p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A067D"/>
    <w:p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styleId="Kommentarzeichen">
    <w:name w:val="annotation reference"/>
    <w:basedOn w:val="Absatz-Standardschriftart"/>
    <w:uiPriority w:val="99"/>
    <w:semiHidden/>
    <w:rsid w:val="003D365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3D365D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D365D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3D365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D365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637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1/relationships/commentsExtended" Target="commentsExtended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comments" Target="comment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jobrad.org/radgenuss" TargetMode="External"/><Relationship Id="rId5" Type="http://schemas.openxmlformats.org/officeDocument/2006/relationships/numbering" Target="numbering.xml"/><Relationship Id="rId15" Type="http://schemas.microsoft.com/office/2018/08/relationships/commentsExtensible" Target="commentsExtensible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jobrad.sharepoint.com/sites/Office_Vorlagen/Vorlagen/JobRad%20Blanko%20Vorlage%20f&#252;r%20Dokumente%20aller%20Art%20-%20Barrierefrei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aa034c5567993f1686ed0ac3443e50b1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cce576a2432a0e526e39b8dc06092f9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4.xml><?xml version="1.0" encoding="utf-8"?>
<ds:datastoreItem xmlns:ds="http://schemas.openxmlformats.org/officeDocument/2006/customXml" ds:itemID="{4CAA7550-8848-4B8C-B9F2-8B9A2CB23887}"/>
</file>

<file path=docProps/app.xml><?xml version="1.0" encoding="utf-8"?>
<Properties xmlns="http://schemas.openxmlformats.org/officeDocument/2006/extended-properties" xmlns:vt="http://schemas.openxmlformats.org/officeDocument/2006/docPropsVTypes">
  <Template>JobRad%20Blanko%20Vorlage%20für%20Dokumente%20aller%20Art%20-%20Barrierefrei.dotx</Template>
  <TotalTime>0</TotalTime>
  <Pages>1</Pages>
  <Words>138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JobRad Intranet Rundmail Radfahren im Herbst (Du-Version)</dc:title>
  <dc:subject/>
  <dc:creator>JobRad GmbH</dc:creator>
  <cp:keywords/>
  <dc:description/>
  <cp:lastModifiedBy>Lisa Barra - JobRad</cp:lastModifiedBy>
  <cp:revision>51</cp:revision>
  <dcterms:created xsi:type="dcterms:W3CDTF">2025-09-17T08:42:00Z</dcterms:created>
  <dcterms:modified xsi:type="dcterms:W3CDTF">2025-11-06T11:09:00Z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