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230AE3" w14:textId="763B8A87" w:rsidR="00E16F2A" w:rsidRDefault="00E16F2A" w:rsidP="00E16F2A">
      <w:pPr>
        <w:pStyle w:val="Titel"/>
      </w:pPr>
      <w:r>
        <w:t>Textvorlage Rundmail</w:t>
      </w:r>
      <w:r w:rsidR="00750C30">
        <w:t xml:space="preserve"> (</w:t>
      </w:r>
      <w:r w:rsidR="00750C30" w:rsidRPr="00750C30">
        <w:rPr>
          <w:highlight w:val="lightGray"/>
        </w:rPr>
        <w:t>Sie-Version</w:t>
      </w:r>
      <w:r w:rsidR="00750C30">
        <w:t>)</w:t>
      </w:r>
      <w:r>
        <w:t xml:space="preserve">: </w:t>
      </w:r>
      <w:r>
        <w:br/>
        <w:t>„Jetzt sparen mit JobRad</w:t>
      </w:r>
      <w:r w:rsidRPr="0075570C">
        <w:rPr>
          <w:color w:val="auto"/>
          <w:vertAlign w:val="superscript"/>
        </w:rPr>
        <w:t>®</w:t>
      </w:r>
      <w:r>
        <w:t>-Deals“</w:t>
      </w:r>
    </w:p>
    <w:p w14:paraId="6465603C" w14:textId="14E4B78C" w:rsidR="00E16F2A" w:rsidRDefault="00E16F2A" w:rsidP="00750C30">
      <w:pPr>
        <w:pStyle w:val="H2berschrift1"/>
      </w:pPr>
      <w:r>
        <w:t>Die neuen JobRad</w:t>
      </w:r>
      <w:r w:rsidRPr="00175A8F">
        <w:rPr>
          <w:vertAlign w:val="superscript"/>
        </w:rPr>
        <w:t>®</w:t>
      </w:r>
      <w:r>
        <w:t>-Deals: Spare</w:t>
      </w:r>
      <w:r w:rsidR="00750C30">
        <w:t>n Sie</w:t>
      </w:r>
      <w:r>
        <w:t xml:space="preserve"> jetzt noch mehr beim</w:t>
      </w:r>
      <w:r w:rsidR="00750C30">
        <w:br/>
      </w:r>
      <w:r>
        <w:t>(Dienst-)Radfahren</w:t>
      </w:r>
    </w:p>
    <w:p w14:paraId="2029B95D" w14:textId="77777777" w:rsidR="00E16F2A" w:rsidRDefault="00E16F2A" w:rsidP="00E16F2A">
      <w:pPr>
        <w:pStyle w:val="Flietext"/>
      </w:pPr>
    </w:p>
    <w:p w14:paraId="7BB8D6E9" w14:textId="77777777" w:rsidR="00E16F2A" w:rsidRDefault="00E16F2A" w:rsidP="00E16F2A">
      <w:pPr>
        <w:pStyle w:val="Flietext"/>
      </w:pPr>
      <w:r>
        <w:t>[</w:t>
      </w:r>
      <w:r w:rsidRPr="00600EEC">
        <w:rPr>
          <w:highlight w:val="lightGray"/>
        </w:rPr>
        <w:t>Grußformel</w:t>
      </w:r>
      <w:r>
        <w:t xml:space="preserve">], </w:t>
      </w:r>
    </w:p>
    <w:p w14:paraId="7D199656" w14:textId="77777777" w:rsidR="00E16F2A" w:rsidRDefault="00E16F2A" w:rsidP="00E16F2A">
      <w:pPr>
        <w:pStyle w:val="Flietext"/>
      </w:pPr>
    </w:p>
    <w:p w14:paraId="59A95E72" w14:textId="5DC612D8" w:rsidR="00E16F2A" w:rsidRDefault="00E16F2A" w:rsidP="00E16F2A">
      <w:pPr>
        <w:pStyle w:val="Flietext"/>
      </w:pPr>
      <w:r>
        <w:t>das JobRad</w:t>
      </w:r>
      <w:r w:rsidRPr="00761E4A">
        <w:rPr>
          <w:vertAlign w:val="superscript"/>
        </w:rPr>
        <w:t>®</w:t>
      </w:r>
      <w:r>
        <w:t>-Portal von [</w:t>
      </w:r>
      <w:r w:rsidRPr="0064131A">
        <w:rPr>
          <w:highlight w:val="lightGray"/>
        </w:rPr>
        <w:t>Ihr Unternehmen</w:t>
      </w:r>
      <w:r>
        <w:t xml:space="preserve">] hat jetzt einen neuen Bereich: Mit </w:t>
      </w:r>
      <w:r w:rsidRPr="00FC67A5">
        <w:rPr>
          <w:b/>
          <w:bCs/>
        </w:rPr>
        <w:t>JobRad</w:t>
      </w:r>
      <w:r w:rsidRPr="00FC67A5">
        <w:rPr>
          <w:b/>
          <w:bCs/>
          <w:vertAlign w:val="superscript"/>
        </w:rPr>
        <w:t>®</w:t>
      </w:r>
      <w:r w:rsidRPr="00FC67A5">
        <w:rPr>
          <w:b/>
          <w:bCs/>
        </w:rPr>
        <w:t>-Deals</w:t>
      </w:r>
      <w:r>
        <w:t xml:space="preserve"> profitier</w:t>
      </w:r>
      <w:r w:rsidR="00065A9B">
        <w:t xml:space="preserve">en Sie </w:t>
      </w:r>
      <w:r>
        <w:t>ab sofort von exklusiven Angeboten rund ums Fahrrad. Ob online oder vor Ort: Spare</w:t>
      </w:r>
      <w:r w:rsidR="00065A9B">
        <w:t>n Sie</w:t>
      </w:r>
      <w:r>
        <w:t xml:space="preserve"> bei beliebten Marken, </w:t>
      </w:r>
      <w:proofErr w:type="spellStart"/>
      <w:proofErr w:type="gramStart"/>
      <w:r>
        <w:t>Hersteller:innen</w:t>
      </w:r>
      <w:proofErr w:type="spellEnd"/>
      <w:proofErr w:type="gramEnd"/>
      <w:r>
        <w:t xml:space="preserve"> und im Fachhandel – im</w:t>
      </w:r>
      <w:r w:rsidRPr="006C6132">
        <w:rPr>
          <w:b/>
          <w:bCs/>
        </w:rPr>
        <w:t xml:space="preserve"> März </w:t>
      </w:r>
      <w:r>
        <w:rPr>
          <w:b/>
          <w:bCs/>
        </w:rPr>
        <w:t>unter anderem bei Canyon, Specialized und Trek.</w:t>
      </w:r>
    </w:p>
    <w:p w14:paraId="51992955" w14:textId="77777777" w:rsidR="00E16F2A" w:rsidRDefault="00E16F2A" w:rsidP="00E16F2A">
      <w:pPr>
        <w:pStyle w:val="Flietext"/>
      </w:pPr>
    </w:p>
    <w:p w14:paraId="7BD38D9F" w14:textId="77777777" w:rsidR="00E16F2A" w:rsidRDefault="00E16F2A" w:rsidP="00E16F2A">
      <w:pPr>
        <w:pStyle w:val="Flietext"/>
      </w:pPr>
      <w:r>
        <w:t xml:space="preserve">Günstiger zum </w:t>
      </w:r>
      <w:proofErr w:type="spellStart"/>
      <w:r>
        <w:t>Traumrad</w:t>
      </w:r>
      <w:proofErr w:type="spellEnd"/>
      <w:r>
        <w:t xml:space="preserve">? Oder beim Equipment sparen? Passende Deals gibt‘s immer wieder aufs Neue. </w:t>
      </w:r>
      <w:hyperlink r:id="rId11">
        <w:r>
          <w:rPr>
            <w:rStyle w:val="Hyperlink"/>
          </w:rPr>
          <w:t>Jetzt i</w:t>
        </w:r>
        <w:r w:rsidRPr="7160FA36">
          <w:rPr>
            <w:rStyle w:val="Hyperlink"/>
          </w:rPr>
          <w:t>m Portal ei</w:t>
        </w:r>
        <w:r>
          <w:rPr>
            <w:rStyle w:val="Hyperlink"/>
          </w:rPr>
          <w:t>nloggen</w:t>
        </w:r>
      </w:hyperlink>
      <w:r>
        <w:t>!</w:t>
      </w:r>
    </w:p>
    <w:p w14:paraId="7DED149A" w14:textId="77777777" w:rsidR="00E16F2A" w:rsidRPr="004478C3" w:rsidRDefault="00E16F2A" w:rsidP="00E16F2A">
      <w:pPr>
        <w:pStyle w:val="Flietext"/>
        <w:rPr>
          <w:color w:val="FF0000"/>
        </w:rPr>
      </w:pPr>
    </w:p>
    <w:p w14:paraId="0B3C644A" w14:textId="77777777" w:rsidR="00E16F2A" w:rsidRDefault="00E16F2A" w:rsidP="00E16F2A">
      <w:pPr>
        <w:pStyle w:val="H3berschrift2"/>
      </w:pPr>
      <w:r>
        <w:t>Noch nicht im JobRad</w:t>
      </w:r>
      <w:r w:rsidRPr="7160FA36">
        <w:rPr>
          <w:vertAlign w:val="superscript"/>
        </w:rPr>
        <w:t>®</w:t>
      </w:r>
      <w:r>
        <w:t>-Portal? Jetzt registrieren!</w:t>
      </w:r>
    </w:p>
    <w:p w14:paraId="26E0269A" w14:textId="441CB422" w:rsidR="00E16F2A" w:rsidRPr="00481031" w:rsidRDefault="00E16F2A" w:rsidP="00E16F2A">
      <w:pPr>
        <w:pStyle w:val="Flietext"/>
      </w:pPr>
      <w:hyperlink r:id="rId12" w:history="1">
        <w:r w:rsidRPr="7160FA36">
          <w:rPr>
            <w:rStyle w:val="Hyperlink"/>
          </w:rPr>
          <w:t>Erstelle</w:t>
        </w:r>
        <w:r w:rsidR="00065A9B">
          <w:rPr>
            <w:rStyle w:val="Hyperlink"/>
          </w:rPr>
          <w:t xml:space="preserve">n Sie </w:t>
        </w:r>
        <w:r w:rsidRPr="7160FA36">
          <w:rPr>
            <w:rStyle w:val="Hyperlink"/>
          </w:rPr>
          <w:t xml:space="preserve">hier </w:t>
        </w:r>
        <w:r w:rsidR="00065A9B">
          <w:rPr>
            <w:rStyle w:val="Hyperlink"/>
          </w:rPr>
          <w:t>Ihr</w:t>
        </w:r>
        <w:r w:rsidRPr="7160FA36">
          <w:rPr>
            <w:rStyle w:val="Hyperlink"/>
          </w:rPr>
          <w:t xml:space="preserve"> Konto</w:t>
        </w:r>
      </w:hyperlink>
      <w:r>
        <w:t xml:space="preserve"> – kostenlos, unverbindlich und in wenigen Minuten. Danach </w:t>
      </w:r>
      <w:r w:rsidR="00065A9B">
        <w:t xml:space="preserve">haben Sie </w:t>
      </w:r>
      <w:r>
        <w:t>alle Möglichkeiten: Erfahre</w:t>
      </w:r>
      <w:r w:rsidR="00065A9B">
        <w:t>n Sie</w:t>
      </w:r>
      <w:r>
        <w:t xml:space="preserve"> alles rund ums Dienstradleasing bei [</w:t>
      </w:r>
      <w:r w:rsidRPr="7160FA36">
        <w:rPr>
          <w:highlight w:val="lightGray"/>
        </w:rPr>
        <w:t>Ihr Unternehmen</w:t>
      </w:r>
      <w:r>
        <w:t>], beantrage</w:t>
      </w:r>
      <w:r w:rsidR="00065A9B">
        <w:t>n</w:t>
      </w:r>
      <w:r>
        <w:t xml:space="preserve"> oder verwalte</w:t>
      </w:r>
      <w:r w:rsidR="00065A9B">
        <w:t xml:space="preserve">n Sie Ihr </w:t>
      </w:r>
      <w:r>
        <w:t>JobRad</w:t>
      </w:r>
      <w:r w:rsidRPr="7160FA36">
        <w:rPr>
          <w:vertAlign w:val="superscript"/>
        </w:rPr>
        <w:t>®</w:t>
      </w:r>
      <w:r>
        <w:t xml:space="preserve"> und sicher</w:t>
      </w:r>
      <w:r w:rsidR="00065A9B">
        <w:t>n Sie sich</w:t>
      </w:r>
      <w:r>
        <w:t xml:space="preserve"> mit JobRad</w:t>
      </w:r>
      <w:r w:rsidRPr="7160FA36">
        <w:rPr>
          <w:vertAlign w:val="superscript"/>
        </w:rPr>
        <w:t>®</w:t>
      </w:r>
      <w:r>
        <w:t xml:space="preserve">-Deals exklusive Preisvorteile. </w:t>
      </w:r>
    </w:p>
    <w:p w14:paraId="0035B2DF" w14:textId="77777777" w:rsidR="00E16F2A" w:rsidRPr="001C7DBC" w:rsidRDefault="00E16F2A" w:rsidP="00E16F2A">
      <w:pPr>
        <w:pStyle w:val="Flietext"/>
      </w:pPr>
    </w:p>
    <w:p w14:paraId="271BCF15" w14:textId="77777777" w:rsidR="00E16F2A" w:rsidRPr="00A618ED" w:rsidRDefault="00E16F2A" w:rsidP="00E16F2A">
      <w:pPr>
        <w:pStyle w:val="H3berschrift2"/>
      </w:pPr>
      <w:r>
        <w:t>A</w:t>
      </w:r>
      <w:r w:rsidRPr="00A618ED">
        <w:t>uf dem Laufenden bleiben</w:t>
      </w:r>
    </w:p>
    <w:p w14:paraId="70E429B3" w14:textId="2771ECFD" w:rsidR="00E16F2A" w:rsidRDefault="00065A9B" w:rsidP="00E16F2A">
      <w:pPr>
        <w:pStyle w:val="Flietext"/>
      </w:pPr>
      <w:r>
        <w:t>Sie</w:t>
      </w:r>
      <w:r w:rsidR="00E16F2A">
        <w:t xml:space="preserve"> möchte</w:t>
      </w:r>
      <w:r>
        <w:t>n</w:t>
      </w:r>
      <w:r w:rsidR="00E16F2A">
        <w:t xml:space="preserve"> immer auf dem neuesten Stand sein? Die neuesten Deals und interessante Infos aus der (Dienst-)</w:t>
      </w:r>
      <w:proofErr w:type="spellStart"/>
      <w:r w:rsidR="00E16F2A">
        <w:t>Radwelt</w:t>
      </w:r>
      <w:proofErr w:type="spellEnd"/>
      <w:r w:rsidR="00E16F2A">
        <w:t xml:space="preserve"> gibt‘s im </w:t>
      </w:r>
      <w:hyperlink r:id="rId13" w:history="1">
        <w:r w:rsidR="00E16F2A" w:rsidRPr="7160FA36">
          <w:rPr>
            <w:rStyle w:val="Hyperlink"/>
          </w:rPr>
          <w:t>JobRad</w:t>
        </w:r>
        <w:r w:rsidR="00E16F2A" w:rsidRPr="7160FA36">
          <w:rPr>
            <w:rStyle w:val="Hyperlink"/>
            <w:vertAlign w:val="superscript"/>
          </w:rPr>
          <w:t>®</w:t>
        </w:r>
        <w:r w:rsidR="00E16F2A" w:rsidRPr="7160FA36">
          <w:rPr>
            <w:rStyle w:val="Hyperlink"/>
          </w:rPr>
          <w:t>-Newsletter.</w:t>
        </w:r>
      </w:hyperlink>
      <w:r w:rsidR="00E16F2A">
        <w:t xml:space="preserve"> </w:t>
      </w:r>
    </w:p>
    <w:p w14:paraId="7C20B4C8" w14:textId="77777777" w:rsidR="00E16F2A" w:rsidRDefault="00E16F2A" w:rsidP="00E16F2A">
      <w:pPr>
        <w:pStyle w:val="Flietext"/>
      </w:pPr>
    </w:p>
    <w:p w14:paraId="0DC44722" w14:textId="77777777" w:rsidR="00E16F2A" w:rsidRDefault="00E16F2A" w:rsidP="00E16F2A">
      <w:pPr>
        <w:pStyle w:val="Flietext"/>
      </w:pPr>
      <w:r>
        <w:t>[</w:t>
      </w:r>
      <w:r w:rsidRPr="00707A9C">
        <w:rPr>
          <w:highlight w:val="lightGray"/>
        </w:rPr>
        <w:t>Grußformel</w:t>
      </w:r>
      <w:r>
        <w:t>]</w:t>
      </w:r>
    </w:p>
    <w:p w14:paraId="600DE979" w14:textId="15C3C121" w:rsidR="00C66798" w:rsidRPr="00E16F2A" w:rsidRDefault="00E16F2A" w:rsidP="00E16F2A">
      <w:pPr>
        <w:pStyle w:val="Flietext"/>
      </w:pPr>
      <w:r>
        <w:t>[</w:t>
      </w:r>
      <w:proofErr w:type="spellStart"/>
      <w:r w:rsidRPr="00FA5747">
        <w:rPr>
          <w:highlight w:val="lightGray"/>
        </w:rPr>
        <w:t>Absender:in</w:t>
      </w:r>
      <w:proofErr w:type="spellEnd"/>
      <w:r>
        <w:t>]</w:t>
      </w:r>
    </w:p>
    <w:sectPr w:rsidR="00C66798" w:rsidRPr="00E16F2A" w:rsidSect="00426C29">
      <w:headerReference w:type="default" r:id="rId14"/>
      <w:footerReference w:type="default" r:id="rId15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3A574D" w14:textId="77777777" w:rsidR="00CE2F58" w:rsidRDefault="00CE2F58" w:rsidP="00677591"/>
  </w:endnote>
  <w:endnote w:type="continuationSeparator" w:id="0">
    <w:p w14:paraId="67DE2721" w14:textId="77777777" w:rsidR="00CE2F58" w:rsidRDefault="00CE2F58" w:rsidP="00677591"/>
  </w:endnote>
  <w:endnote w:type="continuationNotice" w:id="1">
    <w:p w14:paraId="40333B36" w14:textId="77777777" w:rsidR="00CE2F58" w:rsidRDefault="00CE2F5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2B360" w14:textId="77777777" w:rsidR="00FE70EF" w:rsidRDefault="00FE70EF" w:rsidP="00FE70EF">
    <w:pPr>
      <w:pStyle w:val="Fu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FE70EF" w14:paraId="015AE7E0" w14:textId="77777777" w:rsidTr="008E71E9">
      <w:tc>
        <w:tcPr>
          <w:tcW w:w="4672" w:type="dxa"/>
        </w:tcPr>
        <w:p w14:paraId="6E58741D" w14:textId="77777777" w:rsidR="00FE70EF" w:rsidRDefault="00FE70EF" w:rsidP="00FE70EF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NUMPAGES   \* MERGEFORMAT">
            <w:r>
              <w:t>1</w:t>
            </w:r>
          </w:fldSimple>
        </w:p>
      </w:tc>
      <w:tc>
        <w:tcPr>
          <w:tcW w:w="4672" w:type="dxa"/>
        </w:tcPr>
        <w:p w14:paraId="526B81AF" w14:textId="5057C847" w:rsidR="00FE70EF" w:rsidRPr="00181926" w:rsidRDefault="00FE70EF" w:rsidP="00181926">
          <w:pPr>
            <w:pStyle w:val="Fuzeile"/>
            <w:jc w:val="right"/>
          </w:pPr>
          <w:r w:rsidRPr="00D925E0">
            <w:t>4</w:t>
          </w:r>
          <w:r w:rsidR="00E16F2A">
            <w:t>07</w:t>
          </w:r>
          <w:r w:rsidRPr="00D925E0">
            <w:t>-0</w:t>
          </w:r>
          <w:r>
            <w:t>3</w:t>
          </w:r>
          <w:r w:rsidRPr="00D925E0">
            <w:t>.2026</w:t>
          </w:r>
        </w:p>
      </w:tc>
    </w:tr>
  </w:tbl>
  <w:p w14:paraId="0BE0CF10" w14:textId="77777777" w:rsidR="00FE70EF" w:rsidRDefault="00FE70E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D781A6" w14:textId="77777777" w:rsidR="00CE2F58" w:rsidRDefault="00CE2F58" w:rsidP="00677591"/>
  </w:footnote>
  <w:footnote w:type="continuationSeparator" w:id="0">
    <w:p w14:paraId="63D12CBB" w14:textId="77777777" w:rsidR="00CE2F58" w:rsidRDefault="00CE2F58" w:rsidP="00677591"/>
  </w:footnote>
  <w:footnote w:type="continuationNotice" w:id="1">
    <w:p w14:paraId="2DE8B4A2" w14:textId="77777777" w:rsidR="00CE2F58" w:rsidRDefault="00CE2F5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4C4865AF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658A4160" wp14:editId="03FAEACD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F58"/>
    <w:rsid w:val="0000602B"/>
    <w:rsid w:val="00014E0C"/>
    <w:rsid w:val="00025D52"/>
    <w:rsid w:val="00034C00"/>
    <w:rsid w:val="00041EB1"/>
    <w:rsid w:val="00065A9B"/>
    <w:rsid w:val="00074CAB"/>
    <w:rsid w:val="00135DE4"/>
    <w:rsid w:val="00144E35"/>
    <w:rsid w:val="00156617"/>
    <w:rsid w:val="00156C7B"/>
    <w:rsid w:val="001615D0"/>
    <w:rsid w:val="00181926"/>
    <w:rsid w:val="001918C1"/>
    <w:rsid w:val="00197388"/>
    <w:rsid w:val="001D4AD8"/>
    <w:rsid w:val="00224544"/>
    <w:rsid w:val="00287CAD"/>
    <w:rsid w:val="002E5045"/>
    <w:rsid w:val="002E6B39"/>
    <w:rsid w:val="00352F7F"/>
    <w:rsid w:val="003812E7"/>
    <w:rsid w:val="00394862"/>
    <w:rsid w:val="003A34A9"/>
    <w:rsid w:val="003E1450"/>
    <w:rsid w:val="003E606F"/>
    <w:rsid w:val="00426C29"/>
    <w:rsid w:val="00457F3A"/>
    <w:rsid w:val="00472DB0"/>
    <w:rsid w:val="00494BCD"/>
    <w:rsid w:val="004A7032"/>
    <w:rsid w:val="004C30F8"/>
    <w:rsid w:val="00584C03"/>
    <w:rsid w:val="005B31BB"/>
    <w:rsid w:val="00607510"/>
    <w:rsid w:val="00642109"/>
    <w:rsid w:val="00670460"/>
    <w:rsid w:val="00677591"/>
    <w:rsid w:val="00686BEF"/>
    <w:rsid w:val="00750C30"/>
    <w:rsid w:val="007D4393"/>
    <w:rsid w:val="00934CC1"/>
    <w:rsid w:val="00955B97"/>
    <w:rsid w:val="009C28CF"/>
    <w:rsid w:val="009E0A60"/>
    <w:rsid w:val="009E4133"/>
    <w:rsid w:val="009F0012"/>
    <w:rsid w:val="00A368F9"/>
    <w:rsid w:val="00A73482"/>
    <w:rsid w:val="00AF6AD3"/>
    <w:rsid w:val="00B16D50"/>
    <w:rsid w:val="00B31CF1"/>
    <w:rsid w:val="00B46D7F"/>
    <w:rsid w:val="00BB1686"/>
    <w:rsid w:val="00BC7612"/>
    <w:rsid w:val="00C113FD"/>
    <w:rsid w:val="00C66798"/>
    <w:rsid w:val="00CB56C4"/>
    <w:rsid w:val="00CE2F58"/>
    <w:rsid w:val="00D15945"/>
    <w:rsid w:val="00D834BB"/>
    <w:rsid w:val="00DC5AC8"/>
    <w:rsid w:val="00E06D50"/>
    <w:rsid w:val="00E16F2A"/>
    <w:rsid w:val="00E34CCD"/>
    <w:rsid w:val="00E54CD3"/>
    <w:rsid w:val="00E701D7"/>
    <w:rsid w:val="00E8636D"/>
    <w:rsid w:val="00E94D43"/>
    <w:rsid w:val="00EA1F24"/>
    <w:rsid w:val="00F675F2"/>
    <w:rsid w:val="00FD7D01"/>
    <w:rsid w:val="00FE5BDA"/>
    <w:rsid w:val="00FE70EF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4E7A0"/>
  <w15:chartTrackingRefBased/>
  <w15:docId w15:val="{8988BD48-D55D-4B17-9902-975D7258F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287CAD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E701D7"/>
    <w:pPr>
      <w:numPr>
        <w:numId w:val="0"/>
      </w:num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E701D7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styleId="Kommentarzeichen">
    <w:name w:val="annotation reference"/>
    <w:basedOn w:val="Absatz-Standardschriftart"/>
    <w:uiPriority w:val="99"/>
    <w:semiHidden/>
    <w:rsid w:val="00E701D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E701D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701D7"/>
    <w:rPr>
      <w:sz w:val="20"/>
      <w:szCs w:val="20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812E7"/>
    <w:pPr>
      <w:numPr>
        <w:ilvl w:val="0"/>
        <w:numId w:val="0"/>
      </w:num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812E7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jobrad.org/newsletter-anmeldung?utm_source=jobrad-org&amp;utm_campaign=AN-four-steps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jobrad.org/arbeitnehmer/registrieren?utm_source=ag-bv&amp;utm_medium=email-earned&amp;utm_campaign=2026_10_dlz_cm_conv_lds&amp;utm_campaignid=00013&amp;utm_content=inline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portal.jobrad.org/login?utm_source=ag-bv&amp;utm_medium=email-earned&amp;utm_campaign=2026_12_dlz_cm_conv_lds&amp;utm_campaignid=00013&amp;utm_content=inline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-%202025_03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A05C57B-926D-4C72-A688-A277E81C3F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- 2025_03.dotx</Template>
  <TotalTime>0</TotalTime>
  <Pages>1</Pages>
  <Words>219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Rundmail (Sie-Version) "Jetzt sparen mit JobRad®-Deals"</dc:title>
  <dc:subject>Textvorlage für Bevollmächtigte zur Information ihrer Mitarbeitenden</dc:subject>
  <dc:creator>JobRad GmbH</dc:creator>
  <cp:keywords/>
  <dc:description/>
  <cp:lastModifiedBy>Lisa Barra - JobRad</cp:lastModifiedBy>
  <cp:revision>11</cp:revision>
  <dcterms:created xsi:type="dcterms:W3CDTF">2026-03-02T09:46:00Z</dcterms:created>
  <dcterms:modified xsi:type="dcterms:W3CDTF">2026-03-02T11:28:00Z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